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309818A5" w14:textId="77777777" w:rsidTr="5224718C">
        <w:trPr>
          <w:trHeight w:val="20"/>
        </w:trPr>
        <w:tc>
          <w:tcPr>
            <w:tcW w:w="13003" w:type="dxa"/>
            <w:gridSpan w:val="11"/>
            <w:tcBorders>
              <w:top w:val="thickThinSmallGap" w:sz="24" w:space="0" w:color="auto"/>
              <w:left w:val="nil"/>
              <w:bottom w:val="nil"/>
              <w:right w:val="nil"/>
            </w:tcBorders>
            <w:vAlign w:val="center"/>
          </w:tcPr>
          <w:p w14:paraId="6894D40E" w14:textId="77777777" w:rsidR="0032737D" w:rsidRPr="007212EC" w:rsidRDefault="0032737D" w:rsidP="00F66772">
            <w:pPr>
              <w:pStyle w:val="NoSpacing"/>
            </w:pPr>
          </w:p>
        </w:tc>
      </w:tr>
      <w:tr w:rsidR="007212EC" w:rsidRPr="007212EC" w14:paraId="39393664"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55F63992" w14:textId="77777777" w:rsidR="0032737D" w:rsidRPr="00F7629D" w:rsidRDefault="003D47EC" w:rsidP="00F7629D">
            <w:pPr>
              <w:pStyle w:val="MastheadCopy"/>
            </w:pPr>
            <w:sdt>
              <w:sdtPr>
                <w:id w:val="1397555580"/>
                <w:placeholder>
                  <w:docPart w:val="62804CD8DFD148BD82F8C2C668DE324B"/>
                </w:placeholder>
                <w:showingPlcHdr/>
                <w15:appearance w15:val="hidden"/>
              </w:sdtPr>
              <w:sdtEndPr/>
              <w:sdtContent>
                <w:r w:rsidR="00F7629D" w:rsidRPr="00F7629D">
                  <w:t xml:space="preserve">Tuesday, </w:t>
                </w:r>
                <w:r w:rsidR="00F7629D" w:rsidRPr="00F7629D">
                  <w:br/>
                  <w:t xml:space="preserve">Sep 20, </w:t>
                </w:r>
                <w:r w:rsidR="00F7629D" w:rsidRPr="00F7629D">
                  <w:br/>
                  <w:t>YYYY</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620B88C1" w14:textId="77777777" w:rsidR="0032737D" w:rsidRPr="007212EC" w:rsidRDefault="003D47EC" w:rsidP="00F66772">
            <w:pPr>
              <w:pStyle w:val="MastheadTItle"/>
            </w:pPr>
            <w:sdt>
              <w:sdtPr>
                <w:id w:val="-275951187"/>
                <w:placeholder>
                  <w:docPart w:val="08A43DA147E447978F27FC25DCD2E9E0"/>
                </w:placeholder>
                <w:showingPlcHdr/>
                <w15:appearance w15:val="hidden"/>
              </w:sdtPr>
              <w:sdtEndPr/>
              <w:sdtContent>
                <w:r w:rsidR="00F7629D" w:rsidRPr="00F7629D">
                  <w:t>NEWS TODAY</w:t>
                </w:r>
              </w:sdtContent>
            </w:sdt>
          </w:p>
          <w:p w14:paraId="6F8A3179" w14:textId="77777777" w:rsidR="0032737D" w:rsidRPr="007212EC" w:rsidRDefault="003D47EC" w:rsidP="00B767C0">
            <w:pPr>
              <w:pStyle w:val="MastheadSubtitle"/>
              <w:rPr>
                <w:color w:val="000000" w:themeColor="text1"/>
                <w:sz w:val="52"/>
                <w:szCs w:val="52"/>
              </w:rPr>
            </w:pPr>
            <w:sdt>
              <w:sdtPr>
                <w:rPr>
                  <w:color w:val="000000" w:themeColor="text1"/>
                  <w:sz w:val="52"/>
                  <w:szCs w:val="52"/>
                </w:rPr>
                <w:id w:val="-227377777"/>
                <w:placeholder>
                  <w:docPart w:val="6B9EAD23248346AFBBC2F3743325D1D0"/>
                </w:placeholder>
                <w:showingPlcHdr/>
                <w15:appearance w15:val="hidden"/>
              </w:sdtPr>
              <w:sdtEndPr/>
              <w:sdtContent>
                <w:r w:rsidR="00F7629D" w:rsidRPr="00F7629D">
                  <w:t>Latest news and bulletin updates</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p w14:paraId="2398D53C" w14:textId="77777777" w:rsidR="0032737D" w:rsidRPr="00F7629D" w:rsidRDefault="003D47EC" w:rsidP="00F7629D">
            <w:pPr>
              <w:pStyle w:val="MastheadCopy"/>
            </w:pPr>
            <w:sdt>
              <w:sdtPr>
                <w:id w:val="-1731841055"/>
                <w:placeholder>
                  <w:docPart w:val="A5B53874454246D0A2EE7AC0F4261F6B"/>
                </w:placeholder>
                <w:showingPlcHdr/>
                <w15:appearance w15:val="hidden"/>
              </w:sdtPr>
              <w:sdtEndPr/>
              <w:sdtContent>
                <w:r w:rsidR="00F7629D" w:rsidRPr="00F7629D">
                  <w:t>Issue</w:t>
                </w:r>
                <w:r w:rsidR="00F7629D" w:rsidRPr="00F7629D">
                  <w:br/>
                  <w:t>#10</w:t>
                </w:r>
              </w:sdtContent>
            </w:sdt>
            <w:r w:rsidR="00F7629D" w:rsidRPr="00F7629D">
              <w:t xml:space="preserve"> </w:t>
            </w:r>
          </w:p>
        </w:tc>
      </w:tr>
      <w:tr w:rsidR="007212EC" w:rsidRPr="007212EC" w14:paraId="06EEF323" w14:textId="77777777" w:rsidTr="5224718C">
        <w:trPr>
          <w:trHeight w:val="144"/>
        </w:trPr>
        <w:tc>
          <w:tcPr>
            <w:tcW w:w="13003" w:type="dxa"/>
            <w:gridSpan w:val="11"/>
            <w:tcBorders>
              <w:top w:val="nil"/>
              <w:left w:val="nil"/>
              <w:bottom w:val="thinThickSmallGap" w:sz="24" w:space="0" w:color="auto"/>
              <w:right w:val="nil"/>
            </w:tcBorders>
            <w:vAlign w:val="center"/>
          </w:tcPr>
          <w:p w14:paraId="62E85AC4" w14:textId="77777777" w:rsidR="0032737D" w:rsidRPr="007212EC" w:rsidRDefault="0032737D" w:rsidP="00F66772">
            <w:pPr>
              <w:pStyle w:val="NoSpacing"/>
            </w:pPr>
          </w:p>
        </w:tc>
      </w:tr>
      <w:tr w:rsidR="007212EC" w:rsidRPr="007212EC" w14:paraId="44DBE3B4" w14:textId="77777777" w:rsidTr="5224718C">
        <w:trPr>
          <w:trHeight w:val="180"/>
        </w:trPr>
        <w:tc>
          <w:tcPr>
            <w:tcW w:w="13003" w:type="dxa"/>
            <w:gridSpan w:val="11"/>
            <w:tcBorders>
              <w:top w:val="thinThickSmallGap" w:sz="24" w:space="0" w:color="auto"/>
              <w:left w:val="nil"/>
              <w:bottom w:val="nil"/>
              <w:right w:val="nil"/>
            </w:tcBorders>
            <w:vAlign w:val="center"/>
          </w:tcPr>
          <w:p w14:paraId="17F248B4" w14:textId="77777777" w:rsidR="006B52E6" w:rsidRPr="007212EC" w:rsidRDefault="006B52E6" w:rsidP="00F66772">
            <w:pPr>
              <w:pStyle w:val="NoSpacing"/>
            </w:pPr>
          </w:p>
        </w:tc>
      </w:tr>
      <w:tr w:rsidR="005F4830" w:rsidRPr="007212EC" w14:paraId="7C0E227D" w14:textId="77777777" w:rsidTr="000821C8">
        <w:trPr>
          <w:trHeight w:val="5508"/>
        </w:trPr>
        <w:tc>
          <w:tcPr>
            <w:tcW w:w="4174" w:type="dxa"/>
            <w:gridSpan w:val="2"/>
            <w:vMerge w:val="restart"/>
            <w:tcBorders>
              <w:top w:val="nil"/>
              <w:left w:val="nil"/>
              <w:bottom w:val="nil"/>
              <w:right w:val="nil"/>
            </w:tcBorders>
          </w:tcPr>
          <w:p w14:paraId="42BB40B7" w14:textId="77777777" w:rsidR="005F4830" w:rsidRPr="00F7629D" w:rsidRDefault="003D47EC" w:rsidP="00F7629D">
            <w:pPr>
              <w:pStyle w:val="SmallAuthorName"/>
            </w:pPr>
            <w:sdt>
              <w:sdtPr>
                <w:id w:val="-1820263601"/>
                <w:placeholder>
                  <w:docPart w:val="C1CBEBCD4B7B4621A654487BB2BB09E4"/>
                </w:placeholder>
                <w:showingPlcHdr/>
                <w15:appearance w15:val="hidden"/>
              </w:sdtPr>
              <w:sdtEndPr/>
              <w:sdtContent>
                <w:r w:rsidR="005F4830" w:rsidRPr="00F7629D">
                  <w:t>Mirjam Nilsson</w:t>
                </w:r>
              </w:sdtContent>
            </w:sdt>
            <w:r w:rsidR="005F4830" w:rsidRPr="00F7629D">
              <w:t xml:space="preserve"> </w:t>
            </w:r>
          </w:p>
          <w:p w14:paraId="24AE7B88" w14:textId="77777777" w:rsidR="005F4830" w:rsidRPr="005F2B1B" w:rsidRDefault="005F4830" w:rsidP="009010EB">
            <w:pPr>
              <w:pStyle w:val="SmallAuthorName"/>
              <w:spacing w:line="276" w:lineRule="auto"/>
              <w:rPr>
                <w:color w:val="000000" w:themeColor="text1"/>
                <w:sz w:val="12"/>
                <w:szCs w:val="12"/>
              </w:rPr>
            </w:pPr>
          </w:p>
          <w:p w14:paraId="54C5DC15" w14:textId="77777777" w:rsidR="005F4830" w:rsidRPr="00F7629D" w:rsidRDefault="003D47EC" w:rsidP="00F66772">
            <w:pPr>
              <w:pStyle w:val="SmallArticleTitle"/>
            </w:pPr>
            <w:sdt>
              <w:sdtPr>
                <w:id w:val="1640530040"/>
                <w:placeholder>
                  <w:docPart w:val="E699BC56666D4A119E689A4233E0A8C6"/>
                </w:placeholder>
                <w:showingPlcHdr/>
                <w15:appearance w15:val="hidden"/>
              </w:sdtPr>
              <w:sdtEndPr/>
              <w:sdtContent>
                <w:r w:rsidR="005F4830" w:rsidRPr="00F7629D">
                  <w:t>The scoop of the day</w:t>
                </w:r>
              </w:sdtContent>
            </w:sdt>
            <w:r w:rsidR="005F4830" w:rsidRPr="00F7629D">
              <w:t xml:space="preserve"> </w:t>
            </w:r>
          </w:p>
          <w:p w14:paraId="4598FD00" w14:textId="77777777" w:rsidR="005F4830" w:rsidRPr="00F7629D" w:rsidRDefault="003D47EC" w:rsidP="00F66772">
            <w:pPr>
              <w:pStyle w:val="SmallArticleSubtitle"/>
            </w:pPr>
            <w:sdt>
              <w:sdtPr>
                <w:id w:val="-817727221"/>
                <w:placeholder>
                  <w:docPart w:val="BED51D16DE0147DD95DEC0269DA964D5"/>
                </w:placeholder>
                <w:showingPlcHdr/>
                <w15:appearance w15:val="hidden"/>
              </w:sdtPr>
              <w:sdtEndPr/>
              <w:sdtContent>
                <w:r w:rsidR="005F4830" w:rsidRPr="00F7629D">
                  <w:t>The latest updates</w:t>
                </w:r>
              </w:sdtContent>
            </w:sdt>
            <w:r w:rsidR="005F4830" w:rsidRPr="00F7629D">
              <w:t xml:space="preserve"> </w:t>
            </w:r>
          </w:p>
          <w:p w14:paraId="192ECE02" w14:textId="77777777" w:rsidR="005F4830" w:rsidRDefault="005F4830" w:rsidP="00F66772">
            <w:pPr>
              <w:pStyle w:val="NoSpacing"/>
            </w:pPr>
          </w:p>
          <w:sdt>
            <w:sdtPr>
              <w:id w:val="-1203937974"/>
              <w:placeholder>
                <w:docPart w:val="DD225FC2E0884361B96EB96D79DCA3F2"/>
              </w:placeholder>
              <w:showingPlcHdr/>
              <w15:appearance w15:val="hidden"/>
            </w:sdtPr>
            <w:sdtEndPr/>
            <w:sdtContent>
              <w:p w14:paraId="33A1D082" w14:textId="77777777" w:rsidR="005F4830" w:rsidRPr="00F66772" w:rsidRDefault="005F483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14:paraId="61C8E464" w14:textId="77777777" w:rsidR="005F4830" w:rsidRPr="00F66772" w:rsidRDefault="005F4830" w:rsidP="00F66772">
                <w:r w:rsidRPr="00F66772">
                  <w:t xml:space="preserve">To make your document look professionally produced, Word provides header, footer, cover page, and text box designs that complement each other. For example, you can add a matching cover page, header, and sidebar. </w:t>
                </w:r>
              </w:p>
              <w:p w14:paraId="72EEB002" w14:textId="77777777" w:rsidR="005F4830" w:rsidRPr="00F66772" w:rsidRDefault="005F4830" w:rsidP="00F66772">
                <w:r w:rsidRPr="00F66772">
                  <w:t xml:space="preserve">Click Insert and then choose the elements you want from the different galleries. </w:t>
                </w:r>
              </w:p>
              <w:p w14:paraId="49E33B35" w14:textId="77777777" w:rsidR="005F4830" w:rsidRPr="00F66772" w:rsidRDefault="005F483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2D632B1C" w14:textId="77777777" w:rsidR="005F4830" w:rsidRPr="00F66772" w:rsidRDefault="005F4830" w:rsidP="00F66772">
                <w:r w:rsidRPr="00F66772">
                  <w:t xml:space="preserve">Save time in Word with new buttons that show up where you need them. To change the way a picture fits in your document, click it and a button for layout options appears next to it. </w:t>
                </w:r>
              </w:p>
              <w:p w14:paraId="50799641" w14:textId="77777777" w:rsidR="005F4830" w:rsidRPr="007212EC" w:rsidRDefault="005F4830" w:rsidP="005F4830">
                <w:pPr>
                  <w:rPr>
                    <w:color w:val="000000" w:themeColor="text1"/>
                  </w:rPr>
                </w:pPr>
                <w:r w:rsidRPr="00F66772">
                  <w:t>When you work on a table, click where you want to add a row or a column, and then click the plus sign.</w:t>
                </w:r>
              </w:p>
            </w:sdtContent>
          </w:sdt>
        </w:tc>
        <w:tc>
          <w:tcPr>
            <w:tcW w:w="236" w:type="dxa"/>
            <w:gridSpan w:val="2"/>
            <w:tcBorders>
              <w:top w:val="nil"/>
              <w:left w:val="nil"/>
              <w:bottom w:val="nil"/>
              <w:right w:val="nil"/>
            </w:tcBorders>
            <w:vAlign w:val="center"/>
          </w:tcPr>
          <w:p w14:paraId="63862795"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2CA97584" w14:textId="77777777" w:rsidR="005F4830" w:rsidRPr="007212EC" w:rsidRDefault="005F4830" w:rsidP="005F4830">
            <w:pPr>
              <w:pStyle w:val="NoSpacing"/>
              <w:rPr>
                <w:rFonts w:asciiTheme="majorHAnsi" w:hAnsiTheme="majorHAnsi"/>
                <w:color w:val="000000" w:themeColor="text1"/>
                <w:sz w:val="36"/>
                <w:szCs w:val="36"/>
              </w:rPr>
            </w:pPr>
            <w:r>
              <w:rPr>
                <w:noProof/>
              </w:rPr>
              <w:drawing>
                <wp:inline distT="0" distB="0" distL="0" distR="0" wp14:anchorId="2AB70CEA" wp14:editId="4B773490">
                  <wp:extent cx="5442856" cy="3543696"/>
                  <wp:effectExtent l="0" t="0" r="5715" b="0"/>
                  <wp:docPr id="1" name="Picture 1" descr="Person walking away on zebra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42856" cy="3543696"/>
                          </a:xfrm>
                          <a:prstGeom prst="rect">
                            <a:avLst/>
                          </a:prstGeom>
                        </pic:spPr>
                      </pic:pic>
                    </a:graphicData>
                  </a:graphic>
                </wp:inline>
              </w:drawing>
            </w:r>
          </w:p>
        </w:tc>
      </w:tr>
      <w:tr w:rsidR="005F4830" w:rsidRPr="007212EC" w14:paraId="20C7D9BC" w14:textId="77777777" w:rsidTr="000821C8">
        <w:trPr>
          <w:trHeight w:val="728"/>
        </w:trPr>
        <w:tc>
          <w:tcPr>
            <w:tcW w:w="4174" w:type="dxa"/>
            <w:gridSpan w:val="2"/>
            <w:vMerge/>
            <w:tcBorders>
              <w:top w:val="nil"/>
              <w:left w:val="nil"/>
              <w:bottom w:val="nil"/>
              <w:right w:val="nil"/>
            </w:tcBorders>
          </w:tcPr>
          <w:p w14:paraId="454E17EF"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5FF915D9"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71C8007E" w14:textId="77777777" w:rsidR="005F4830" w:rsidRPr="00F963ED" w:rsidRDefault="003D47EC" w:rsidP="00F963ED">
            <w:pPr>
              <w:pStyle w:val="PhotoCaption"/>
            </w:pPr>
            <w:sdt>
              <w:sdtPr>
                <w:id w:val="1487197941"/>
                <w:placeholder>
                  <w:docPart w:val="C2A8D9F68A5F4AB0B97A7DE2353BA0EC"/>
                </w:placeholder>
                <w:showingPlcHdr/>
                <w15:appearance w15:val="hidden"/>
              </w:sdtPr>
              <w:sdtEndPr/>
              <w:sdtContent>
                <w:r w:rsidR="005F4830" w:rsidRPr="00F963ED">
                  <w:t>Picture Caption: To make your document look professionally produced, Word provides header, footer, cover page, and text box designs that complement each other.</w:t>
                </w:r>
              </w:sdtContent>
            </w:sdt>
            <w:r w:rsidR="005F4830" w:rsidRPr="00F963ED">
              <w:t xml:space="preserve"> </w:t>
            </w:r>
          </w:p>
        </w:tc>
      </w:tr>
      <w:tr w:rsidR="005F4830" w:rsidRPr="007212EC" w14:paraId="5B79C1D0" w14:textId="77777777" w:rsidTr="000821C8">
        <w:trPr>
          <w:trHeight w:val="1709"/>
        </w:trPr>
        <w:tc>
          <w:tcPr>
            <w:tcW w:w="4174" w:type="dxa"/>
            <w:gridSpan w:val="2"/>
            <w:vMerge/>
            <w:tcBorders>
              <w:top w:val="nil"/>
              <w:left w:val="nil"/>
              <w:bottom w:val="nil"/>
              <w:right w:val="nil"/>
            </w:tcBorders>
          </w:tcPr>
          <w:p w14:paraId="2DF8D3CB"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3DE1EC10"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1F29E912" w14:textId="77777777" w:rsidR="005F4830" w:rsidRDefault="005F4830" w:rsidP="005F4830">
            <w:pPr>
              <w:pStyle w:val="NoSpacing"/>
            </w:pPr>
          </w:p>
          <w:p w14:paraId="25DF276A" w14:textId="77777777" w:rsidR="005F4830" w:rsidRDefault="003D47EC" w:rsidP="00727546">
            <w:pPr>
              <w:pStyle w:val="LargeAuthorName"/>
            </w:pPr>
            <w:sdt>
              <w:sdtPr>
                <w:id w:val="-1836533437"/>
                <w:placeholder>
                  <w:docPart w:val="097B3050614E4C64B1EB887FC9AEF47B"/>
                </w:placeholder>
                <w:showingPlcHdr/>
                <w15:appearance w15:val="hidden"/>
              </w:sdtPr>
              <w:sdtEndPr/>
              <w:sdtContent>
                <w:r w:rsidR="005F4830" w:rsidRPr="00727546">
                  <w:t>Mirjam Nilsson</w:t>
                </w:r>
              </w:sdtContent>
            </w:sdt>
            <w:r w:rsidR="005F4830">
              <w:t xml:space="preserve"> </w:t>
            </w:r>
          </w:p>
          <w:p w14:paraId="7CF7D91B" w14:textId="77777777" w:rsidR="005F4830" w:rsidRPr="005F2B1B" w:rsidRDefault="005F4830" w:rsidP="00727546">
            <w:pPr>
              <w:pStyle w:val="NoSpacing"/>
            </w:pPr>
          </w:p>
          <w:sdt>
            <w:sdtPr>
              <w:id w:val="1285317276"/>
              <w:placeholder>
                <w:docPart w:val="E38211E5AD614D36B99447CD5B4661CE"/>
              </w:placeholder>
              <w:showingPlcHdr/>
              <w15:appearance w15:val="hidden"/>
            </w:sdtPr>
            <w:sdtEndPr/>
            <w:sdtContent>
              <w:p w14:paraId="4B50EB93" w14:textId="77777777" w:rsidR="005F4830" w:rsidRPr="007212EC" w:rsidRDefault="005F4830" w:rsidP="009D5E5F">
                <w:pPr>
                  <w:pStyle w:val="LargeArticleTitle"/>
                </w:pPr>
                <w:r w:rsidRPr="009D5E5F">
                  <w:t>The scoop of the day</w:t>
                </w:r>
              </w:p>
            </w:sdtContent>
          </w:sdt>
          <w:p w14:paraId="7A6A4F86" w14:textId="77777777" w:rsidR="005F4830" w:rsidRPr="00F963ED" w:rsidRDefault="003D47EC" w:rsidP="009D5E5F">
            <w:pPr>
              <w:pStyle w:val="SmallArticleSubtitle"/>
            </w:pPr>
            <w:sdt>
              <w:sdtPr>
                <w:id w:val="-1768454706"/>
                <w:placeholder>
                  <w:docPart w:val="CF0052B6D29F4DA39F75785AA9683ABF"/>
                </w:placeholder>
                <w:showingPlcHdr/>
                <w15:appearance w15:val="hidden"/>
              </w:sdtPr>
              <w:sdtEndPr/>
              <w:sdtContent>
                <w:r w:rsidR="005F4830" w:rsidRPr="009D5E5F">
                  <w:t>The latest updates to get you through the day</w:t>
                </w:r>
              </w:sdtContent>
            </w:sdt>
            <w:r w:rsidR="005F4830">
              <w:t xml:space="preserve"> </w:t>
            </w:r>
          </w:p>
        </w:tc>
      </w:tr>
      <w:tr w:rsidR="005F4830" w:rsidRPr="007212EC" w14:paraId="51A7371D" w14:textId="77777777" w:rsidTr="000821C8">
        <w:trPr>
          <w:trHeight w:val="205"/>
        </w:trPr>
        <w:tc>
          <w:tcPr>
            <w:tcW w:w="4174" w:type="dxa"/>
            <w:gridSpan w:val="2"/>
            <w:vMerge/>
            <w:tcBorders>
              <w:top w:val="nil"/>
              <w:left w:val="nil"/>
              <w:bottom w:val="nil"/>
              <w:right w:val="nil"/>
            </w:tcBorders>
          </w:tcPr>
          <w:p w14:paraId="690D2565"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386095EB" w14:textId="77777777" w:rsidR="005F4830" w:rsidRPr="007212EC" w:rsidRDefault="005F4830" w:rsidP="00457BCB">
            <w:pPr>
              <w:jc w:val="center"/>
              <w:rPr>
                <w:color w:val="000000" w:themeColor="text1"/>
              </w:rPr>
            </w:pPr>
          </w:p>
        </w:tc>
        <w:sdt>
          <w:sdtPr>
            <w:rPr>
              <w:color w:val="000000" w:themeColor="text1"/>
            </w:rPr>
            <w:id w:val="358172399"/>
            <w:placeholder>
              <w:docPart w:val="993DE0F4B155476CB13C423EDCD205E4"/>
            </w:placeholder>
            <w:showingPlcHdr/>
            <w15:appearance w15:val="hidden"/>
          </w:sdtPr>
          <w:sdtEndPr/>
          <w:sdtContent>
            <w:tc>
              <w:tcPr>
                <w:tcW w:w="4296" w:type="dxa"/>
                <w:gridSpan w:val="4"/>
                <w:vMerge w:val="restart"/>
                <w:tcBorders>
                  <w:top w:val="nil"/>
                  <w:left w:val="nil"/>
                  <w:bottom w:val="nil"/>
                  <w:right w:val="nil"/>
                </w:tcBorders>
                <w:vAlign w:val="center"/>
              </w:tcPr>
              <w:p w14:paraId="6C64265E" w14:textId="77777777" w:rsidR="005F4830" w:rsidRPr="009D5E5F" w:rsidRDefault="005F483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14:paraId="5920E7B9" w14:textId="77777777" w:rsidR="005F4830" w:rsidRPr="009D5E5F" w:rsidRDefault="005F483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14:paraId="5E667C8C" w14:textId="77777777" w:rsidR="005F4830" w:rsidRDefault="005F4830" w:rsidP="009D5E5F">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tc>
          </w:sdtContent>
        </w:sdt>
        <w:sdt>
          <w:sdtPr>
            <w:id w:val="1424140549"/>
            <w:placeholder>
              <w:docPart w:val="42628A2C8C4F4B1F89951A071E8B467A"/>
            </w:placeholder>
            <w:showingPlcHd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1CC4E69F" w14:textId="77777777" w:rsidR="005F4830" w:rsidRPr="009D5E5F" w:rsidRDefault="005F4830"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48D01A7B" w14:textId="77777777" w:rsidR="005F4830" w:rsidRPr="009D5E5F" w:rsidRDefault="005F4830"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294CDC7" w14:textId="77777777" w:rsidR="005F4830" w:rsidRDefault="005F4830" w:rsidP="009D5E5F">
                <w:r w:rsidRPr="009D5E5F">
                  <w:t>Reading is easier, too, in the new Reading view. You can collapse parts of the document and focus on the text you want. If you need to stop reading before you reach the end, Word remembers where you left off - even on another device.</w:t>
                </w:r>
              </w:p>
            </w:tc>
          </w:sdtContent>
        </w:sdt>
      </w:tr>
      <w:tr w:rsidR="005F4830" w:rsidRPr="007212EC" w14:paraId="79F9DE65" w14:textId="77777777" w:rsidTr="000821C8">
        <w:trPr>
          <w:trHeight w:val="1629"/>
        </w:trPr>
        <w:tc>
          <w:tcPr>
            <w:tcW w:w="4174" w:type="dxa"/>
            <w:gridSpan w:val="2"/>
            <w:tcBorders>
              <w:top w:val="nil"/>
              <w:left w:val="nil"/>
              <w:bottom w:val="nil"/>
              <w:right w:val="nil"/>
            </w:tcBorders>
          </w:tcPr>
          <w:p w14:paraId="16FA3C10" w14:textId="77777777" w:rsidR="005F4830" w:rsidRPr="007212EC" w:rsidRDefault="005F4830" w:rsidP="005F4830">
            <w:pPr>
              <w:pStyle w:val="PhotoCaption"/>
              <w:rPr>
                <w:color w:val="000000" w:themeColor="text1"/>
              </w:rPr>
            </w:pPr>
            <w:r>
              <w:drawing>
                <wp:inline distT="0" distB="0" distL="0" distR="0" wp14:anchorId="3728640F" wp14:editId="239374EF">
                  <wp:extent cx="2651760" cy="1661160"/>
                  <wp:effectExtent l="0" t="0" r="0" b="0"/>
                  <wp:docPr id="2" name="Picture 2"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651760" cy="1661160"/>
                          </a:xfrm>
                          <a:prstGeom prst="rect">
                            <a:avLst/>
                          </a:prstGeom>
                        </pic:spPr>
                      </pic:pic>
                    </a:graphicData>
                  </a:graphic>
                </wp:inline>
              </w:drawing>
            </w:r>
          </w:p>
        </w:tc>
        <w:tc>
          <w:tcPr>
            <w:tcW w:w="236" w:type="dxa"/>
            <w:gridSpan w:val="2"/>
            <w:vMerge w:val="restart"/>
            <w:tcBorders>
              <w:top w:val="nil"/>
              <w:left w:val="nil"/>
              <w:bottom w:val="nil"/>
              <w:right w:val="nil"/>
            </w:tcBorders>
            <w:vAlign w:val="center"/>
          </w:tcPr>
          <w:p w14:paraId="18DEF434"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3C4B1FD2"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29108638" w14:textId="77777777" w:rsidR="005F4830" w:rsidRPr="007212EC" w:rsidRDefault="005F4830" w:rsidP="009D5E5F"/>
        </w:tc>
      </w:tr>
      <w:tr w:rsidR="005F4830" w:rsidRPr="007212EC" w14:paraId="4AAE0261" w14:textId="77777777" w:rsidTr="000821C8">
        <w:trPr>
          <w:trHeight w:val="1008"/>
        </w:trPr>
        <w:tc>
          <w:tcPr>
            <w:tcW w:w="4174" w:type="dxa"/>
            <w:gridSpan w:val="2"/>
            <w:tcBorders>
              <w:top w:val="nil"/>
              <w:left w:val="nil"/>
              <w:bottom w:val="nil"/>
              <w:right w:val="nil"/>
            </w:tcBorders>
          </w:tcPr>
          <w:p w14:paraId="01D5B08C" w14:textId="77777777" w:rsidR="005F4830" w:rsidRPr="007212EC" w:rsidRDefault="003D47EC" w:rsidP="005F4830">
            <w:pPr>
              <w:pStyle w:val="PhotoCaption"/>
              <w:rPr>
                <w:color w:val="000000" w:themeColor="text1"/>
              </w:rPr>
            </w:pPr>
            <w:sdt>
              <w:sdtPr>
                <w:rPr>
                  <w:color w:val="000000" w:themeColor="text1"/>
                </w:rPr>
                <w:id w:val="-1173942399"/>
                <w:placeholder>
                  <w:docPart w:val="0C5A3994A97947DFBC541114AC870AF8"/>
                </w:placeholder>
                <w:showingPlcHdr/>
                <w15:appearance w15:val="hidden"/>
              </w:sdtPr>
              <w:sdtEndPr/>
              <w:sdtContent>
                <w:r w:rsidR="005F4830" w:rsidRPr="00F66772">
                  <w:t>Picture Caption: To make your document look professionally produced, Word provides header, footer, cover page, and text box designs that complement each other.</w:t>
                </w:r>
              </w:sdtContent>
            </w:sdt>
          </w:p>
        </w:tc>
        <w:tc>
          <w:tcPr>
            <w:tcW w:w="236" w:type="dxa"/>
            <w:gridSpan w:val="2"/>
            <w:vMerge/>
            <w:tcBorders>
              <w:top w:val="nil"/>
              <w:left w:val="nil"/>
              <w:bottom w:val="nil"/>
              <w:right w:val="nil"/>
            </w:tcBorders>
            <w:vAlign w:val="center"/>
          </w:tcPr>
          <w:p w14:paraId="7DE2950A"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787CAAF3"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61B72908" w14:textId="77777777" w:rsidR="005F4830" w:rsidRPr="007212EC" w:rsidRDefault="005F4830" w:rsidP="009D5E5F"/>
        </w:tc>
      </w:tr>
      <w:tr w:rsidR="005F4830" w:rsidRPr="005F4830" w14:paraId="1D723291" w14:textId="77777777" w:rsidTr="005F4830">
        <w:trPr>
          <w:trHeight w:val="288"/>
        </w:trPr>
        <w:tc>
          <w:tcPr>
            <w:tcW w:w="13003" w:type="dxa"/>
            <w:gridSpan w:val="11"/>
            <w:tcBorders>
              <w:top w:val="nil"/>
              <w:left w:val="nil"/>
              <w:bottom w:val="thickThinMediumGap" w:sz="24" w:space="0" w:color="auto"/>
              <w:right w:val="nil"/>
            </w:tcBorders>
            <w:vAlign w:val="center"/>
          </w:tcPr>
          <w:p w14:paraId="109E215A" w14:textId="77777777" w:rsidR="005F4830" w:rsidRPr="005F4830" w:rsidRDefault="005F4830" w:rsidP="005F4830">
            <w:pPr>
              <w:pStyle w:val="NoSpacing"/>
            </w:pPr>
          </w:p>
        </w:tc>
      </w:tr>
      <w:tr w:rsidR="007212EC" w:rsidRPr="007212EC" w14:paraId="5375488C" w14:textId="77777777" w:rsidTr="005F4830">
        <w:trPr>
          <w:trHeight w:val="288"/>
        </w:trPr>
        <w:tc>
          <w:tcPr>
            <w:tcW w:w="13003" w:type="dxa"/>
            <w:gridSpan w:val="11"/>
            <w:tcBorders>
              <w:top w:val="thickThinMediumGap" w:sz="24" w:space="0" w:color="auto"/>
              <w:left w:val="nil"/>
              <w:bottom w:val="nil"/>
              <w:right w:val="nil"/>
            </w:tcBorders>
            <w:vAlign w:val="center"/>
          </w:tcPr>
          <w:p w14:paraId="410AB958" w14:textId="77777777" w:rsidR="003F4C0F" w:rsidRPr="007212EC" w:rsidRDefault="003F4C0F" w:rsidP="00284C66">
            <w:pPr>
              <w:pStyle w:val="NoSpacing"/>
            </w:pPr>
            <w:r w:rsidRPr="007212EC">
              <w:softHyphen/>
            </w:r>
          </w:p>
        </w:tc>
      </w:tr>
      <w:tr w:rsidR="007212EC" w:rsidRPr="007212EC" w14:paraId="0D660565"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556D0C0F" w14:textId="77777777" w:rsidR="00864FBB" w:rsidRPr="009D5E5F" w:rsidRDefault="003D47EC" w:rsidP="00284C66">
            <w:pPr>
              <w:pStyle w:val="SmallArticleTitle"/>
              <w:jc w:val="center"/>
            </w:pPr>
            <w:sdt>
              <w:sdtPr>
                <w:id w:val="1245756918"/>
                <w:placeholder>
                  <w:docPart w:val="DA7BC111996F431AADA1FDCA2063C9B7"/>
                </w:placeholder>
                <w:showingPlcHdr/>
                <w15:appearance w15:val="hidden"/>
              </w:sdtPr>
              <w:sdtEndPr/>
              <w:sdtContent>
                <w:r w:rsidR="009D5E5F" w:rsidRPr="009D5E5F">
                  <w:rPr>
                    <w:rStyle w:val="PlaceholderText"/>
                    <w:color w:val="auto"/>
                  </w:rPr>
                  <w:t>The scoop of the day</w:t>
                </w:r>
              </w:sdtContent>
            </w:sdt>
          </w:p>
          <w:p w14:paraId="53747630" w14:textId="77777777" w:rsidR="00864FBB" w:rsidRPr="007212EC" w:rsidRDefault="003D47EC" w:rsidP="00284C66">
            <w:pPr>
              <w:pStyle w:val="SmallArticleSubtitle"/>
              <w:jc w:val="center"/>
              <w:rPr>
                <w:color w:val="000000" w:themeColor="text1"/>
              </w:rPr>
            </w:pPr>
            <w:sdt>
              <w:sdtPr>
                <w:id w:val="1443962746"/>
                <w:placeholder>
                  <w:docPart w:val="975BCB59055344F491DC5A5083C4AA7E"/>
                </w:placeholder>
                <w:showingPlcHdr/>
                <w15:appearance w15:val="hidden"/>
              </w:sdtPr>
              <w:sdtEndPr/>
              <w:sdtContent>
                <w:r w:rsidR="009D5E5F" w:rsidRPr="009D5E5F">
                  <w:t>The latest updates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35E6E801" w14:textId="77777777" w:rsidR="00864FBB" w:rsidRPr="007212EC" w:rsidRDefault="003D47EC" w:rsidP="00284C66">
            <w:pPr>
              <w:pStyle w:val="SmallArticleTitle"/>
              <w:jc w:val="center"/>
              <w:rPr>
                <w:color w:val="000000" w:themeColor="text1"/>
              </w:rPr>
            </w:pPr>
            <w:sdt>
              <w:sdtPr>
                <w:rPr>
                  <w:color w:val="000000" w:themeColor="text1"/>
                </w:rPr>
                <w:id w:val="1062218924"/>
                <w:placeholder>
                  <w:docPart w:val="5D861F1FF5EA44ECAD6BDD4EABEE9684"/>
                </w:placeholder>
                <w:showingPlcHdr/>
                <w15:appearance w15:val="hidden"/>
              </w:sdtPr>
              <w:sdtEndPr/>
              <w:sdtContent>
                <w:r w:rsidR="009D5E5F" w:rsidRPr="009D5E5F">
                  <w:t>The scoop of the day</w:t>
                </w:r>
              </w:sdtContent>
            </w:sdt>
          </w:p>
          <w:p w14:paraId="765F3CA9" w14:textId="77777777" w:rsidR="00864FBB" w:rsidRPr="007212EC" w:rsidRDefault="003D47EC" w:rsidP="00284C66">
            <w:pPr>
              <w:pStyle w:val="SmallArticleSubtitle"/>
              <w:jc w:val="center"/>
              <w:rPr>
                <w:rFonts w:ascii="Georgia Pro" w:hAnsi="Georgia Pro"/>
                <w:b/>
                <w:bCs/>
                <w:color w:val="000000" w:themeColor="text1"/>
                <w:sz w:val="28"/>
                <w:szCs w:val="28"/>
              </w:rPr>
            </w:pPr>
            <w:sdt>
              <w:sdtPr>
                <w:id w:val="-961881708"/>
                <w:placeholder>
                  <w:docPart w:val="48A8EFED79E94105BC531C5C12CA60C4"/>
                </w:placeholder>
                <w:showingPlcHdr/>
                <w15:appearance w15:val="hidden"/>
              </w:sdtPr>
              <w:sdtEndPr/>
              <w:sdtContent>
                <w:r w:rsidR="009D5E5F" w:rsidRPr="009D5E5F">
                  <w:t>The latest updates</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3EA7187B" w14:textId="77777777" w:rsidR="009D5E5F" w:rsidRDefault="003D47EC"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C7A6DBBC120341E79B791BA5EB6437A1"/>
                </w:placeholder>
                <w:showingPlcHdr/>
                <w15:appearance w15:val="hidden"/>
              </w:sdtPr>
              <w:sdtEndPr/>
              <w:sdtContent>
                <w:r w:rsidR="009D5E5F" w:rsidRPr="009D5E5F">
                  <w:t>The scoop of the day</w:t>
                </w:r>
              </w:sdtContent>
            </w:sdt>
          </w:p>
          <w:p w14:paraId="2B62EE8B" w14:textId="77777777" w:rsidR="00864FBB" w:rsidRPr="007212EC" w:rsidRDefault="003D47EC" w:rsidP="00284C66">
            <w:pPr>
              <w:pStyle w:val="SmallArticleSubtitle"/>
              <w:jc w:val="center"/>
              <w:rPr>
                <w:rFonts w:ascii="Georgia Pro" w:hAnsi="Georgia Pro"/>
                <w:b/>
                <w:bCs/>
                <w:color w:val="000000" w:themeColor="text1"/>
                <w:sz w:val="28"/>
                <w:szCs w:val="28"/>
              </w:rPr>
            </w:pPr>
            <w:sdt>
              <w:sdtPr>
                <w:id w:val="-2003120474"/>
                <w:placeholder>
                  <w:docPart w:val="738F29F029094EBEBD6E02A2711D591B"/>
                </w:placeholder>
                <w:showingPlcHdr/>
                <w15:appearance w15:val="hidden"/>
              </w:sdtPr>
              <w:sdtEndPr/>
              <w:sdtContent>
                <w:r w:rsidR="009D5E5F" w:rsidRPr="009D5E5F">
                  <w:t>The latest updates</w:t>
                </w:r>
              </w:sdtContent>
            </w:sdt>
          </w:p>
        </w:tc>
      </w:tr>
      <w:tr w:rsidR="00B93C89" w:rsidRPr="007212EC" w14:paraId="3D9B1F84"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1DE99E54" w14:textId="77777777" w:rsidR="00B93C89" w:rsidRPr="00B93C89" w:rsidRDefault="003D47EC" w:rsidP="00284C66">
            <w:pPr>
              <w:pStyle w:val="SmallAuthorName"/>
              <w:jc w:val="center"/>
            </w:pPr>
            <w:sdt>
              <w:sdtPr>
                <w:id w:val="-1536578591"/>
                <w:placeholder>
                  <w:docPart w:val="7789FE64C3DE492FA746CBD531AF0B24"/>
                </w:placeholder>
                <w:showingPlcHdr/>
                <w15:appearance w15:val="hidden"/>
              </w:sdtPr>
              <w:sdtEndPr/>
              <w:sdtContent>
                <w:r w:rsidR="00B93C89" w:rsidRPr="00B93C89">
                  <w:t>Mirjam Nilsson</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266BBD8E" w14:textId="77777777" w:rsidR="00B93C89" w:rsidRPr="004831AD" w:rsidRDefault="003D47EC" w:rsidP="00284C66">
            <w:pPr>
              <w:pStyle w:val="SmallAuthorName"/>
              <w:jc w:val="center"/>
              <w:rPr>
                <w:rFonts w:asciiTheme="majorHAnsi" w:hAnsiTheme="majorHAnsi"/>
              </w:rPr>
            </w:pPr>
            <w:sdt>
              <w:sdtPr>
                <w:id w:val="106323424"/>
                <w:placeholder>
                  <w:docPart w:val="A48ECB8993EB4428887179B67591D433"/>
                </w:placeholder>
                <w:showingPlcHdr/>
                <w15:appearance w15:val="hidden"/>
              </w:sdtPr>
              <w:sdtEndPr/>
              <w:sdtContent>
                <w:r w:rsidR="00B93C89" w:rsidRPr="00B93C89">
                  <w:t>Mirjam Nilsson</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0E53BD8A" w14:textId="77777777" w:rsidR="00B93C89" w:rsidRPr="007212EC" w:rsidRDefault="003D47EC" w:rsidP="00284C66">
            <w:pPr>
              <w:pStyle w:val="SmallAuthorName"/>
              <w:jc w:val="center"/>
              <w:rPr>
                <w:rFonts w:asciiTheme="majorHAnsi" w:hAnsiTheme="majorHAnsi"/>
              </w:rPr>
            </w:pPr>
            <w:sdt>
              <w:sdtPr>
                <w:id w:val="-2127066884"/>
                <w:placeholder>
                  <w:docPart w:val="27B3D785C8ED4FD5B3710500A0118E9B"/>
                </w:placeholder>
                <w:showingPlcHdr/>
                <w15:appearance w15:val="hidden"/>
              </w:sdtPr>
              <w:sdtEndPr/>
              <w:sdtContent>
                <w:r w:rsidR="00B93C89" w:rsidRPr="00B93C89">
                  <w:t>Mirjam Nilsson</w:t>
                </w:r>
              </w:sdtContent>
            </w:sdt>
          </w:p>
        </w:tc>
      </w:tr>
      <w:tr w:rsidR="00B93C89" w:rsidRPr="007212EC" w14:paraId="4C87D413"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0314D044" w14:textId="77777777" w:rsidR="005E1B08" w:rsidRDefault="003D47EC" w:rsidP="005E1B08">
            <w:pPr>
              <w:pStyle w:val="TOC1"/>
            </w:pPr>
            <w:sdt>
              <w:sdtPr>
                <w:id w:val="-1060014739"/>
                <w:placeholder>
                  <w:docPart w:val="2BF64D0AAF994C9F9E60E7F6CCC79859"/>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t xml:space="preserve"> </w:t>
            </w:r>
          </w:p>
          <w:p w14:paraId="508674DA" w14:textId="77777777" w:rsidR="00B93C89" w:rsidRPr="007212EC" w:rsidRDefault="003D47EC" w:rsidP="000C492C">
            <w:pPr>
              <w:pStyle w:val="TOC2"/>
            </w:pPr>
            <w:sdt>
              <w:sdtPr>
                <w:id w:val="2019194379"/>
                <w:placeholder>
                  <w:docPart w:val="6C5441A371F14E71BB652DA87843DA60"/>
                </w:placeholder>
                <w:showingPlcHdr/>
                <w15:appearance w15:val="hidden"/>
              </w:sdtPr>
              <w:sdtEndPr/>
              <w:sdtContent>
                <w:r w:rsidR="000C492C" w:rsidRPr="000C492C">
                  <w:t>Page XX</w:t>
                </w:r>
              </w:sdtContent>
            </w:sdt>
            <w:r w:rsidR="000C492C">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513DB938" w14:textId="77777777" w:rsidR="000C492C" w:rsidRPr="000C492C" w:rsidRDefault="003D47EC" w:rsidP="005E1B08">
            <w:pPr>
              <w:pStyle w:val="TOC1"/>
            </w:pPr>
            <w:sdt>
              <w:sdtPr>
                <w:id w:val="425390203"/>
                <w:placeholder>
                  <w:docPart w:val="40700FCD9CC142788E7286EB94D2A7D1"/>
                </w:placeholder>
                <w:showingPlcHdr/>
                <w15:appearance w15:val="hidden"/>
              </w:sdtPr>
              <w:sdtEndPr/>
              <w:sdtContent>
                <w:r w:rsidR="005E1B08" w:rsidRPr="005E1B08">
                  <w:t>Reading is easier, too, in the new Reading view. You can collapse parts of the document and focus on the text you want.</w:t>
                </w:r>
              </w:sdtContent>
            </w:sdt>
            <w:r w:rsidR="005E1B08" w:rsidRPr="000C492C">
              <w:t xml:space="preserve"> </w:t>
            </w:r>
          </w:p>
          <w:p w14:paraId="47F78B03" w14:textId="77777777" w:rsidR="00B93C89" w:rsidRPr="007212EC" w:rsidRDefault="003D47EC" w:rsidP="000C492C">
            <w:pPr>
              <w:pStyle w:val="TOC2"/>
              <w:rPr>
                <w:color w:val="000000" w:themeColor="text1"/>
              </w:rPr>
            </w:pPr>
            <w:sdt>
              <w:sdtPr>
                <w:id w:val="2079940599"/>
                <w:placeholder>
                  <w:docPart w:val="A0C8342ACE054904A7FE4949FE51C8C3"/>
                </w:placeholder>
                <w:showingPlcHdr/>
                <w15:appearance w15:val="hidden"/>
              </w:sdtPr>
              <w:sdtEndPr/>
              <w:sdtContent>
                <w:r w:rsidR="000C492C" w:rsidRPr="000C492C">
                  <w:t>Page XX</w:t>
                </w:r>
              </w:sdtContent>
            </w:sdt>
          </w:p>
        </w:tc>
        <w:tc>
          <w:tcPr>
            <w:tcW w:w="4337" w:type="dxa"/>
            <w:gridSpan w:val="4"/>
            <w:tcBorders>
              <w:top w:val="nil"/>
              <w:left w:val="single" w:sz="4" w:space="0" w:color="auto"/>
              <w:bottom w:val="nil"/>
              <w:right w:val="nil"/>
            </w:tcBorders>
            <w:tcMar>
              <w:left w:w="216" w:type="dxa"/>
              <w:right w:w="216" w:type="dxa"/>
            </w:tcMar>
          </w:tcPr>
          <w:p w14:paraId="7E9CBA9E" w14:textId="77777777" w:rsidR="000C492C" w:rsidRDefault="003D47EC" w:rsidP="000C492C">
            <w:pPr>
              <w:pStyle w:val="TOC1"/>
            </w:pPr>
            <w:sdt>
              <w:sdtPr>
                <w:id w:val="1684777203"/>
                <w:placeholder>
                  <w:docPart w:val="3DEB0C7065E94204A54D930E060D5A6D"/>
                </w:placeholder>
                <w:showingPlcHdr/>
                <w15:appearance w15:val="hidden"/>
              </w:sdtPr>
              <w:sdtEndPr/>
              <w:sdtContent>
                <w:r w:rsidR="005E1B08" w:rsidRPr="005E1B08">
                  <w:t>To make your document look professionally produced, Word provides header, footer, cover page, and text box designs that complement each other.</w:t>
                </w:r>
              </w:sdtContent>
            </w:sdt>
            <w:r w:rsidR="005E1B08" w:rsidRPr="005E1B08">
              <w:t xml:space="preserve"> </w:t>
            </w:r>
          </w:p>
          <w:p w14:paraId="5DB03901" w14:textId="77777777" w:rsidR="00B93C89" w:rsidRPr="007212EC" w:rsidRDefault="003D47EC" w:rsidP="000C492C">
            <w:pPr>
              <w:pStyle w:val="TOC2"/>
            </w:pPr>
            <w:sdt>
              <w:sdtPr>
                <w:id w:val="1133985944"/>
                <w:placeholder>
                  <w:docPart w:val="F6F0A68F8000437681A334193FBCDDCF"/>
                </w:placeholder>
                <w:showingPlcHdr/>
                <w15:appearance w15:val="hidden"/>
              </w:sdtPr>
              <w:sdtEndPr/>
              <w:sdtContent>
                <w:r w:rsidR="000C492C" w:rsidRPr="000C492C">
                  <w:t>Page XX</w:t>
                </w:r>
              </w:sdtContent>
            </w:sdt>
          </w:p>
        </w:tc>
      </w:tr>
      <w:tr w:rsidR="00B93C89" w:rsidRPr="007212EC" w14:paraId="0061C62E"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11DFA849"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4C47A1A8" w14:textId="77777777"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73117927" w14:textId="77777777" w:rsidR="00B93C89" w:rsidRPr="007212EC" w:rsidRDefault="00B93C89" w:rsidP="00284C66">
            <w:pPr>
              <w:pStyle w:val="NoSpacing"/>
            </w:pPr>
          </w:p>
        </w:tc>
      </w:tr>
      <w:tr w:rsidR="00B93C89" w:rsidRPr="007212EC" w14:paraId="1651A635"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41FC93AD" w14:textId="77777777" w:rsidR="00B93C89" w:rsidRPr="007212EC" w:rsidRDefault="00B93C89" w:rsidP="00284C66">
            <w:pPr>
              <w:pStyle w:val="NoSpacing"/>
            </w:pPr>
          </w:p>
        </w:tc>
        <w:tc>
          <w:tcPr>
            <w:tcW w:w="1080" w:type="dxa"/>
            <w:vMerge/>
            <w:tcBorders>
              <w:top w:val="nil"/>
              <w:left w:val="nil"/>
              <w:bottom w:val="nil"/>
              <w:right w:val="nil"/>
            </w:tcBorders>
          </w:tcPr>
          <w:p w14:paraId="11BA19D6"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2B7DDB45" w14:textId="77777777" w:rsidR="00B93C89" w:rsidRPr="007212EC" w:rsidRDefault="00B93C89" w:rsidP="00284C66">
            <w:pPr>
              <w:pStyle w:val="NoSpacing"/>
            </w:pPr>
          </w:p>
        </w:tc>
      </w:tr>
    </w:tbl>
    <w:p w14:paraId="55620550" w14:textId="77777777" w:rsidR="008B64A3" w:rsidRDefault="008B64A3">
      <w:pPr>
        <w:rPr>
          <w:color w:val="000000" w:themeColor="text1"/>
        </w:rPr>
      </w:pPr>
    </w:p>
    <w:p w14:paraId="2C72A189"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7075D0EC"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4ABC595" w14:textId="77777777" w:rsidR="000B08D7" w:rsidRPr="007212EC" w:rsidRDefault="003D47EC" w:rsidP="00AF6DF5">
            <w:pPr>
              <w:pStyle w:val="MastheadCopy"/>
            </w:pPr>
            <w:sdt>
              <w:sdtPr>
                <w:id w:val="1188098485"/>
                <w:placeholder>
                  <w:docPart w:val="7FDC5FED4AD04FD592A217690A108A2A"/>
                </w:placeholder>
                <w:showingPlcHdr/>
                <w15:appearance w15:val="hidden"/>
              </w:sdtPr>
              <w:sdtEnd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0CC7C38B" w14:textId="77777777" w:rsidR="000B08D7" w:rsidRPr="00CE1F2C" w:rsidRDefault="003D47EC" w:rsidP="0010319C">
            <w:pPr>
              <w:pStyle w:val="Header"/>
            </w:pPr>
            <w:sdt>
              <w:sdtPr>
                <w:id w:val="1539932874"/>
                <w:placeholder>
                  <w:docPart w:val="037ACBF010844C25A8DF7DA80DB65568"/>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66A559E0" w14:textId="77777777" w:rsidR="000B08D7" w:rsidRPr="00800A0F" w:rsidRDefault="003D47EC" w:rsidP="00800A0F">
            <w:pPr>
              <w:pStyle w:val="MastheadCopy"/>
            </w:pPr>
            <w:sdt>
              <w:sdtPr>
                <w:id w:val="1693266266"/>
                <w:placeholder>
                  <w:docPart w:val="E5847DB3C06742FEAB008E4C9962D6D5"/>
                </w:placeholder>
                <w:showingPlcHdr/>
                <w15:appearance w15:val="hidden"/>
              </w:sdtPr>
              <w:sdtEndPr/>
              <w:sdtContent>
                <w:r w:rsidR="00800A0F" w:rsidRPr="00800A0F">
                  <w:t>Issue #10</w:t>
                </w:r>
              </w:sdtContent>
            </w:sdt>
          </w:p>
        </w:tc>
      </w:tr>
      <w:bookmarkEnd w:id="0"/>
      <w:tr w:rsidR="007212EC" w:rsidRPr="007212EC" w14:paraId="12904E28"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72DCD2CF" w14:textId="77777777" w:rsidR="00C07E8F" w:rsidRPr="00F7629D" w:rsidRDefault="003D47EC" w:rsidP="00C07E8F">
            <w:pPr>
              <w:pStyle w:val="LargeAuthorName"/>
            </w:pPr>
            <w:sdt>
              <w:sdtPr>
                <w:id w:val="-385872642"/>
                <w:placeholder>
                  <w:docPart w:val="8E9760C6C734401788E87355E2A8FE9F"/>
                </w:placeholder>
                <w:showingPlcHdr/>
                <w15:appearance w15:val="hidden"/>
              </w:sdtPr>
              <w:sdtEndPr/>
              <w:sdtContent>
                <w:r w:rsidR="00C07E8F" w:rsidRPr="00F7629D">
                  <w:t>Mirjam Nilsson</w:t>
                </w:r>
              </w:sdtContent>
            </w:sdt>
            <w:r w:rsidR="00C07E8F" w:rsidRPr="00F7629D">
              <w:t xml:space="preserve"> </w:t>
            </w:r>
          </w:p>
          <w:p w14:paraId="1C9050C1" w14:textId="77777777" w:rsidR="00C07E8F" w:rsidRPr="005F2B1B" w:rsidRDefault="00C07E8F" w:rsidP="00C07E8F">
            <w:pPr>
              <w:pStyle w:val="SmallAuthorName"/>
              <w:spacing w:line="276" w:lineRule="auto"/>
              <w:rPr>
                <w:color w:val="000000" w:themeColor="text1"/>
                <w:sz w:val="12"/>
                <w:szCs w:val="12"/>
              </w:rPr>
            </w:pPr>
          </w:p>
          <w:p w14:paraId="6776B1D6" w14:textId="77777777" w:rsidR="00C07E8F" w:rsidRPr="00F7629D" w:rsidRDefault="003D47EC" w:rsidP="00C07E8F">
            <w:pPr>
              <w:pStyle w:val="LargeArticleTitle"/>
            </w:pPr>
            <w:sdt>
              <w:sdtPr>
                <w:id w:val="-1425865282"/>
                <w:placeholder>
                  <w:docPart w:val="70C8CC3C48594797961F24895B556FFB"/>
                </w:placeholder>
                <w:showingPlcHdr/>
                <w15:appearance w15:val="hidden"/>
              </w:sdtPr>
              <w:sdtEndPr/>
              <w:sdtContent>
                <w:r w:rsidR="00C07E8F" w:rsidRPr="00C07E8F">
                  <w:t>The latest breaking news of the day</w:t>
                </w:r>
              </w:sdtContent>
            </w:sdt>
            <w:r w:rsidR="00C07E8F" w:rsidRPr="00F7629D">
              <w:t xml:space="preserve"> </w:t>
            </w:r>
          </w:p>
          <w:p w14:paraId="4F9141A6" w14:textId="77777777" w:rsidR="002107A1" w:rsidRPr="00C07E8F" w:rsidRDefault="003D47EC" w:rsidP="00C07E8F">
            <w:pPr>
              <w:pStyle w:val="LargeArticleSubtitle"/>
            </w:pPr>
            <w:sdt>
              <w:sdtPr>
                <w:id w:val="-1642881033"/>
                <w:placeholder>
                  <w:docPart w:val="10CE4738466C40D1A5F302B7A305699A"/>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0146D81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0B08490ADE124397897A03FC864F43FF"/>
            </w:placeholder>
            <w:showingPlcHdr/>
            <w15:appearance w15:val="hidden"/>
          </w:sdtPr>
          <w:sdtEndPr/>
          <w:sdtContent>
            <w:tc>
              <w:tcPr>
                <w:tcW w:w="4305" w:type="dxa"/>
                <w:gridSpan w:val="3"/>
                <w:vMerge w:val="restart"/>
                <w:tcMar>
                  <w:top w:w="288" w:type="dxa"/>
                  <w:left w:w="115" w:type="dxa"/>
                  <w:bottom w:w="144" w:type="dxa"/>
                  <w:right w:w="144" w:type="dxa"/>
                </w:tcMar>
              </w:tcPr>
              <w:p w14:paraId="451307A2"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0618A70D"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7ACD3EFD"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B21894A0807847CA82669A2561DAAC02"/>
            </w:placeholder>
            <w:showingPlcHdr/>
            <w15:appearance w15:val="hidden"/>
          </w:sdtPr>
          <w:sdtEndPr/>
          <w:sdtContent>
            <w:tc>
              <w:tcPr>
                <w:tcW w:w="4277" w:type="dxa"/>
                <w:gridSpan w:val="3"/>
                <w:vMerge w:val="restart"/>
                <w:tcMar>
                  <w:top w:w="288" w:type="dxa"/>
                  <w:left w:w="115" w:type="dxa"/>
                  <w:bottom w:w="144" w:type="dxa"/>
                  <w:right w:w="115" w:type="dxa"/>
                </w:tcMar>
              </w:tcPr>
              <w:p w14:paraId="2EF662A0"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3D327190"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533B6832"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29191990" w14:textId="77777777" w:rsidR="009E409B" w:rsidRPr="00C07E8F" w:rsidRDefault="003D47EC" w:rsidP="00C07E8F">
            <w:sdt>
              <w:sdtPr>
                <w:id w:val="-1603877487"/>
                <w:placeholder>
                  <w:docPart w:val="4BF63E68514A45A88C2CC57EB44AA157"/>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42F66328" w14:textId="77777777" w:rsidR="00F31919" w:rsidRPr="007212EC" w:rsidRDefault="00F31919" w:rsidP="00DC27FC">
            <w:pPr>
              <w:rPr>
                <w:color w:val="000000" w:themeColor="text1"/>
              </w:rPr>
            </w:pPr>
            <w:r w:rsidRPr="007212EC">
              <w:rPr>
                <w:noProof/>
                <w:color w:val="000000" w:themeColor="text1"/>
              </w:rPr>
              <w:drawing>
                <wp:inline distT="0" distB="0" distL="0" distR="0" wp14:anchorId="6AF9B45C" wp14:editId="08892ED4">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2E8DA736"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15DBB22F"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284F7CC9"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0C72E37B" w14:textId="77777777" w:rsidR="00F31919" w:rsidRPr="007212EC" w:rsidRDefault="003D47EC" w:rsidP="00F31919">
            <w:pPr>
              <w:pStyle w:val="PhotoCaption"/>
            </w:pPr>
            <w:sdt>
              <w:sdtPr>
                <w:id w:val="187952333"/>
                <w:placeholder>
                  <w:docPart w:val="1115085955404378916E522CC795E844"/>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06FB95D3"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0B548352"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443EA191"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31C8FF6C" w14:textId="77777777" w:rsidR="00CB4217" w:rsidRPr="007212EC" w:rsidRDefault="00CB4217" w:rsidP="00CE1F2C">
            <w:pPr>
              <w:pStyle w:val="NoSpacing"/>
            </w:pPr>
          </w:p>
        </w:tc>
      </w:tr>
      <w:tr w:rsidR="007212EC" w:rsidRPr="007212EC" w14:paraId="7315FAD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7CAF6CFB"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11D622CE" wp14:editId="5F01FD9E">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70F4D543" w14:textId="77777777" w:rsidR="008C0AD6" w:rsidRPr="00F7629D" w:rsidRDefault="003D47EC" w:rsidP="008C0AD6">
            <w:pPr>
              <w:pStyle w:val="SmallAuthorName"/>
            </w:pPr>
            <w:sdt>
              <w:sdtPr>
                <w:id w:val="1019363309"/>
                <w:placeholder>
                  <w:docPart w:val="3D5D695E5ABC4B6586E6B8FA37F68999"/>
                </w:placeholder>
                <w:showingPlcHdr/>
                <w15:appearance w15:val="hidden"/>
              </w:sdtPr>
              <w:sdtEndPr/>
              <w:sdtContent>
                <w:r w:rsidR="008C0AD6" w:rsidRPr="00F7629D">
                  <w:t>Mirjam Nilsson</w:t>
                </w:r>
              </w:sdtContent>
            </w:sdt>
            <w:r w:rsidR="008C0AD6" w:rsidRPr="00F7629D">
              <w:t xml:space="preserve"> </w:t>
            </w:r>
          </w:p>
          <w:p w14:paraId="7BA663BF" w14:textId="77777777" w:rsidR="005F2B1B" w:rsidRPr="005F2B1B" w:rsidRDefault="005F2B1B" w:rsidP="00D67E44">
            <w:pPr>
              <w:pStyle w:val="NoSpacing"/>
            </w:pPr>
          </w:p>
          <w:p w14:paraId="394D92B2" w14:textId="77777777" w:rsidR="00AA5FE5" w:rsidRPr="009D5E5F" w:rsidRDefault="003D47EC" w:rsidP="009D5E5F">
            <w:pPr>
              <w:pStyle w:val="SmallArticleTitle"/>
              <w:rPr>
                <w:rFonts w:asciiTheme="minorHAnsi" w:hAnsiTheme="minorHAnsi"/>
                <w:color w:val="000000" w:themeColor="text1"/>
                <w:sz w:val="24"/>
              </w:rPr>
            </w:pPr>
            <w:sdt>
              <w:sdtPr>
                <w:rPr>
                  <w:color w:val="000000" w:themeColor="text1"/>
                </w:rPr>
                <w:id w:val="54973609"/>
                <w:placeholder>
                  <w:docPart w:val="1FBEFEC88C45417D9A38DC12E09691EF"/>
                </w:placeholder>
                <w:showingPlcHdr/>
                <w15:appearance w15:val="hidden"/>
              </w:sdtPr>
              <w:sdtEndPr/>
              <w:sdtContent>
                <w:r w:rsidR="009D5E5F" w:rsidRPr="009D5E5F">
                  <w:t>The scoop of the day</w:t>
                </w:r>
              </w:sdtContent>
            </w:sdt>
            <w:r w:rsidR="009D5E5F">
              <w:rPr>
                <w:color w:val="000000" w:themeColor="text1"/>
              </w:rPr>
              <w:t xml:space="preserve"> </w:t>
            </w:r>
          </w:p>
          <w:p w14:paraId="70017753" w14:textId="77777777" w:rsidR="00BC1947" w:rsidRDefault="003D47EC" w:rsidP="009D5E5F">
            <w:pPr>
              <w:pStyle w:val="SmallArticleSubtitle"/>
            </w:pPr>
            <w:sdt>
              <w:sdtPr>
                <w:id w:val="1915975450"/>
                <w:placeholder>
                  <w:docPart w:val="7F4F6A7CA1EE4FF0A7398224EF7EB74E"/>
                </w:placeholder>
                <w:showingPlcHdr/>
                <w15:appearance w15:val="hidden"/>
              </w:sdtPr>
              <w:sdtEndPr/>
              <w:sdtContent>
                <w:r w:rsidR="009D5E5F" w:rsidRPr="009D5E5F">
                  <w:t>The latest updates</w:t>
                </w:r>
              </w:sdtContent>
            </w:sdt>
          </w:p>
          <w:p w14:paraId="034BA1FE" w14:textId="77777777" w:rsidR="008C0AD6" w:rsidRDefault="008C0AD6" w:rsidP="008C0AD6">
            <w:pPr>
              <w:pStyle w:val="NoSpacing"/>
            </w:pPr>
          </w:p>
          <w:sdt>
            <w:sdtPr>
              <w:rPr>
                <w:rFonts w:ascii="Georgia Pro" w:hAnsi="Georgia Pro"/>
                <w:color w:val="000000" w:themeColor="text1"/>
                <w:szCs w:val="24"/>
              </w:rPr>
              <w:id w:val="576337372"/>
              <w:placeholder>
                <w:docPart w:val="ACAC87F8AA3D4F8986A81380D2B535B2"/>
              </w:placeholder>
              <w:showingPlcHdr/>
              <w15:appearance w15:val="hidden"/>
            </w:sdtPr>
            <w:sdtEndPr/>
            <w:sdtContent>
              <w:p w14:paraId="0792440D"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14951BD"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44D16DCF"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316E6498" w14:textId="77777777" w:rsidR="00CC37A7" w:rsidRPr="007212EC" w:rsidRDefault="00CF34CD" w:rsidP="00CC37A7">
            <w:pPr>
              <w:rPr>
                <w:color w:val="000000" w:themeColor="text1"/>
              </w:rPr>
            </w:pPr>
            <w:r w:rsidRPr="007212EC">
              <w:rPr>
                <w:noProof/>
                <w:color w:val="000000" w:themeColor="text1"/>
              </w:rPr>
              <w:drawing>
                <wp:inline distT="0" distB="0" distL="0" distR="0" wp14:anchorId="6A6B8CDC" wp14:editId="3B07B46E">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6A62BC6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2D44682A" w14:textId="77777777" w:rsidR="00F31919" w:rsidRPr="007C10B3" w:rsidRDefault="003D47EC" w:rsidP="007C10B3">
            <w:pPr>
              <w:pStyle w:val="PhotoCaption"/>
            </w:pPr>
            <w:sdt>
              <w:sdtPr>
                <w:id w:val="197898404"/>
                <w:placeholder>
                  <w:docPart w:val="0DF147D628794929AA73A0FEBB1AF2AA"/>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345CE24F" w14:textId="77777777" w:rsidR="00F31919" w:rsidRPr="007212EC" w:rsidRDefault="00F31919" w:rsidP="00AA5FE5">
            <w:pPr>
              <w:pStyle w:val="SmallAuthorName"/>
              <w:rPr>
                <w:color w:val="000000" w:themeColor="text1"/>
              </w:rPr>
            </w:pPr>
          </w:p>
        </w:tc>
      </w:tr>
      <w:tr w:rsidR="007212EC" w:rsidRPr="007212EC" w14:paraId="27691288"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68E19A3F" w14:textId="77777777" w:rsidR="007C10B3" w:rsidRPr="00F7629D" w:rsidRDefault="003D47EC" w:rsidP="007C10B3">
            <w:pPr>
              <w:pStyle w:val="LargeAuthorName"/>
            </w:pPr>
            <w:sdt>
              <w:sdtPr>
                <w:id w:val="-1384172790"/>
                <w:placeholder>
                  <w:docPart w:val="A0F2B3F64F334C6C90E8EEA3A1791BB4"/>
                </w:placeholder>
                <w:showingPlcHdr/>
                <w15:appearance w15:val="hidden"/>
              </w:sdtPr>
              <w:sdtEndPr/>
              <w:sdtContent>
                <w:r w:rsidR="007C10B3" w:rsidRPr="00F7629D">
                  <w:t>Mirjam Nilsson</w:t>
                </w:r>
              </w:sdtContent>
            </w:sdt>
            <w:r w:rsidR="007C10B3" w:rsidRPr="00F7629D">
              <w:t xml:space="preserve"> </w:t>
            </w:r>
          </w:p>
          <w:p w14:paraId="31E747E4" w14:textId="77777777" w:rsidR="007C10B3" w:rsidRPr="005F2B1B" w:rsidRDefault="007C10B3" w:rsidP="007C10B3">
            <w:pPr>
              <w:pStyle w:val="SmallAuthorName"/>
              <w:spacing w:line="276" w:lineRule="auto"/>
              <w:rPr>
                <w:color w:val="000000" w:themeColor="text1"/>
                <w:sz w:val="12"/>
                <w:szCs w:val="12"/>
              </w:rPr>
            </w:pPr>
          </w:p>
          <w:p w14:paraId="10BDC9FA" w14:textId="77777777" w:rsidR="007C10B3" w:rsidRPr="00F7629D" w:rsidRDefault="003D47EC" w:rsidP="007C10B3">
            <w:pPr>
              <w:pStyle w:val="LargeArticleTitle"/>
            </w:pPr>
            <w:sdt>
              <w:sdtPr>
                <w:id w:val="1409800845"/>
                <w:placeholder>
                  <w:docPart w:val="5F063431E0FA4741B28098B2B06EE882"/>
                </w:placeholder>
                <w:showingPlcHdr/>
                <w15:appearance w15:val="hidden"/>
              </w:sdtPr>
              <w:sdtEndPr/>
              <w:sdtContent>
                <w:r w:rsidR="007C10B3" w:rsidRPr="00C07E8F">
                  <w:t>The latest breaking news</w:t>
                </w:r>
              </w:sdtContent>
            </w:sdt>
            <w:r w:rsidR="007C10B3" w:rsidRPr="00F7629D">
              <w:t xml:space="preserve"> </w:t>
            </w:r>
          </w:p>
          <w:p w14:paraId="5BFA2E9F" w14:textId="77777777" w:rsidR="00A7758D" w:rsidRPr="007C10B3" w:rsidRDefault="003D47EC" w:rsidP="007C10B3">
            <w:pPr>
              <w:pStyle w:val="LargeArticleSubtitle"/>
            </w:pPr>
            <w:sdt>
              <w:sdtPr>
                <w:id w:val="-884175889"/>
                <w:placeholder>
                  <w:docPart w:val="1CD625B8F6D744CFB5E7CBF9C694F7FC"/>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27DB6972" w14:textId="77777777" w:rsidR="00A7758D" w:rsidRPr="007212EC" w:rsidRDefault="00A7758D" w:rsidP="00A7758D">
            <w:pPr>
              <w:rPr>
                <w:color w:val="000000" w:themeColor="text1"/>
              </w:rPr>
            </w:pPr>
          </w:p>
        </w:tc>
      </w:tr>
      <w:tr w:rsidR="00AF6DF5" w:rsidRPr="007212EC" w14:paraId="4DE65C8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E8DBB0A129474964ACF6128C9F9A7DEF"/>
            </w:placeholder>
            <w:showingPlcHdr/>
            <w15:appearance w15:val="hidden"/>
          </w:sdtPr>
          <w:sdtEndPr/>
          <w:sdtContent>
            <w:tc>
              <w:tcPr>
                <w:tcW w:w="4292" w:type="dxa"/>
                <w:gridSpan w:val="2"/>
                <w:vMerge w:val="restart"/>
                <w:shd w:val="clear" w:color="auto" w:fill="auto"/>
                <w:tcMar>
                  <w:top w:w="288" w:type="dxa"/>
                  <w:left w:w="115" w:type="dxa"/>
                  <w:right w:w="216" w:type="dxa"/>
                </w:tcMar>
              </w:tcPr>
              <w:p w14:paraId="04F8B643"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5474ED6C" w14:textId="77777777" w:rsidR="00A46549" w:rsidRPr="00A46549" w:rsidRDefault="00A46549" w:rsidP="00A46549">
                <w:r w:rsidRPr="00A46549">
                  <w:t xml:space="preserve">When you work on a table, click where you want to add a row or a column, and then click the plus sign.  </w:t>
                </w:r>
              </w:p>
              <w:p w14:paraId="24C53435" w14:textId="77777777" w:rsidR="00331FF6" w:rsidRPr="00A46549" w:rsidRDefault="00A46549" w:rsidP="00A46549">
                <w:r w:rsidRPr="00A46549">
                  <w:t>Video provides a powerful way to help you prove your point. When you click</w:t>
                </w:r>
              </w:p>
            </w:tc>
          </w:sdtContent>
        </w:sdt>
        <w:sdt>
          <w:sdtPr>
            <w:id w:val="955678381"/>
            <w:placeholder>
              <w:docPart w:val="57556C21B67C4D08B5907F9C2ADBBA90"/>
            </w:placeholder>
            <w:showingPlcHdr/>
            <w15:appearance w15:val="hidden"/>
          </w:sdtPr>
          <w:sdtEndPr/>
          <w:sdtContent>
            <w:tc>
              <w:tcPr>
                <w:tcW w:w="4290" w:type="dxa"/>
                <w:gridSpan w:val="4"/>
                <w:vMerge w:val="restart"/>
                <w:tcBorders>
                  <w:right w:val="single" w:sz="4" w:space="0" w:color="auto"/>
                </w:tcBorders>
                <w:shd w:val="clear" w:color="auto" w:fill="auto"/>
                <w:tcMar>
                  <w:top w:w="288" w:type="dxa"/>
                  <w:left w:w="216" w:type="dxa"/>
                  <w:right w:w="115" w:type="dxa"/>
                </w:tcMar>
              </w:tcPr>
              <w:p w14:paraId="3C70A547"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48816E55"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28728F0B" w14:textId="77777777" w:rsidR="00AF6DF5" w:rsidRPr="007212EC" w:rsidRDefault="00AF6DF5" w:rsidP="00A7758D">
            <w:pPr>
              <w:rPr>
                <w:color w:val="000000" w:themeColor="text1"/>
              </w:rPr>
            </w:pPr>
          </w:p>
        </w:tc>
      </w:tr>
      <w:tr w:rsidR="00AF6DF5" w:rsidRPr="007212EC" w14:paraId="10317574"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1977B3F5"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203F717B"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3CF14D5B" w14:textId="77777777" w:rsidR="00AF6DF5" w:rsidRPr="008C0AD6" w:rsidRDefault="003D47EC" w:rsidP="008C0AD6">
            <w:pPr>
              <w:pStyle w:val="PhotoCaption"/>
            </w:pPr>
            <w:sdt>
              <w:sdtPr>
                <w:id w:val="385612290"/>
                <w:placeholder>
                  <w:docPart w:val="AF085F8D8CC04C70AC4FE430C3D440A6"/>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57200D68" w14:textId="77777777" w:rsidTr="00D67E44">
        <w:trPr>
          <w:trHeight w:val="269"/>
        </w:trPr>
        <w:tc>
          <w:tcPr>
            <w:tcW w:w="5899" w:type="dxa"/>
            <w:gridSpan w:val="4"/>
            <w:tcBorders>
              <w:top w:val="nil"/>
              <w:left w:val="nil"/>
              <w:bottom w:val="nil"/>
              <w:right w:val="nil"/>
            </w:tcBorders>
          </w:tcPr>
          <w:p w14:paraId="54738B00"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8711D"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897" w:type="dxa"/>
            <w:gridSpan w:val="3"/>
            <w:tcBorders>
              <w:top w:val="nil"/>
              <w:left w:val="nil"/>
              <w:bottom w:val="thinThickSmallGap" w:sz="24" w:space="0" w:color="auto"/>
              <w:right w:val="nil"/>
            </w:tcBorders>
          </w:tcPr>
          <w:p w14:paraId="2C0857E1" w14:textId="77777777" w:rsidR="0010319C" w:rsidRPr="007212EC" w:rsidRDefault="0010319C" w:rsidP="0010319C">
            <w:pPr>
              <w:pStyle w:val="NoSpacing"/>
            </w:pPr>
          </w:p>
        </w:tc>
      </w:tr>
      <w:tr w:rsidR="002E400F" w:rsidRPr="007212EC" w14:paraId="2AAA4606" w14:textId="77777777" w:rsidTr="00D67E44">
        <w:trPr>
          <w:trHeight w:val="269"/>
        </w:trPr>
        <w:tc>
          <w:tcPr>
            <w:tcW w:w="5899" w:type="dxa"/>
            <w:gridSpan w:val="4"/>
            <w:tcBorders>
              <w:top w:val="thinThickSmallGap" w:sz="24" w:space="0" w:color="auto"/>
              <w:left w:val="nil"/>
              <w:bottom w:val="nil"/>
              <w:right w:val="nil"/>
            </w:tcBorders>
          </w:tcPr>
          <w:p w14:paraId="03AF313E" w14:textId="77777777" w:rsidR="002E400F" w:rsidRPr="007212EC" w:rsidRDefault="002E400F" w:rsidP="00CE1F2C">
            <w:pPr>
              <w:pStyle w:val="NoSpacing"/>
            </w:pPr>
          </w:p>
        </w:tc>
        <w:tc>
          <w:tcPr>
            <w:tcW w:w="1164" w:type="dxa"/>
            <w:vMerge/>
            <w:tcBorders>
              <w:left w:val="nil"/>
              <w:bottom w:val="nil"/>
              <w:right w:val="nil"/>
            </w:tcBorders>
            <w:vAlign w:val="center"/>
          </w:tcPr>
          <w:p w14:paraId="7300BE8F"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7E9B6623" w14:textId="77777777" w:rsidR="002E400F" w:rsidRPr="007212EC" w:rsidRDefault="002E400F" w:rsidP="00CE1F2C">
            <w:pPr>
              <w:pStyle w:val="NoSpacing"/>
            </w:pPr>
          </w:p>
        </w:tc>
      </w:tr>
    </w:tbl>
    <w:p w14:paraId="614D3104" w14:textId="77777777" w:rsidR="007C06B7" w:rsidRDefault="007C06B7"/>
    <w:p w14:paraId="695E4250"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7BFBAFE3" w14:textId="77777777" w:rsidTr="002768F0">
        <w:trPr>
          <w:gridAfter w:val="1"/>
          <w:wAfter w:w="8" w:type="dxa"/>
          <w:trHeight w:val="864"/>
        </w:trPr>
        <w:tc>
          <w:tcPr>
            <w:tcW w:w="3240" w:type="dxa"/>
            <w:tcBorders>
              <w:top w:val="nil"/>
              <w:left w:val="nil"/>
              <w:bottom w:val="nil"/>
              <w:right w:val="nil"/>
            </w:tcBorders>
            <w:vAlign w:val="center"/>
          </w:tcPr>
          <w:p w14:paraId="6022EB6D" w14:textId="77777777" w:rsidR="002768F0" w:rsidRPr="007212EC" w:rsidRDefault="003D47EC" w:rsidP="00D00973">
            <w:pPr>
              <w:pStyle w:val="MastheadCopy"/>
            </w:pPr>
            <w:sdt>
              <w:sdtPr>
                <w:id w:val="112485809"/>
                <w:placeholder>
                  <w:docPart w:val="B5FEEEBC468647EEAA2D54A59BD2F64A"/>
                </w:placeholder>
                <w:showingPlcHdr/>
                <w15:appearance w15:val="hidden"/>
              </w:sdtPr>
              <w:sdtEnd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36AE91CF" w14:textId="77777777" w:rsidR="002768F0" w:rsidRPr="00CE1F2C" w:rsidRDefault="003D47EC" w:rsidP="00D00973">
            <w:pPr>
              <w:pStyle w:val="Header"/>
            </w:pPr>
            <w:sdt>
              <w:sdtPr>
                <w:id w:val="-1622527682"/>
                <w:placeholder>
                  <w:docPart w:val="E18CA859A98B489EA4B5470CDD5DF054"/>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621C8A8A" w14:textId="77777777" w:rsidR="002768F0" w:rsidRPr="00800A0F" w:rsidRDefault="003D47EC" w:rsidP="00D00973">
            <w:pPr>
              <w:pStyle w:val="MastheadCopy"/>
            </w:pPr>
            <w:sdt>
              <w:sdtPr>
                <w:id w:val="1973706707"/>
                <w:placeholder>
                  <w:docPart w:val="2D72FA6395CE4D65B4452D5D60E34F8E"/>
                </w:placeholder>
                <w:showingPlcHdr/>
                <w15:appearance w15:val="hidden"/>
              </w:sdtPr>
              <w:sdtEndPr/>
              <w:sdtContent>
                <w:r w:rsidR="002768F0" w:rsidRPr="00800A0F">
                  <w:t>Issue #10</w:t>
                </w:r>
              </w:sdtContent>
            </w:sdt>
          </w:p>
        </w:tc>
      </w:tr>
      <w:tr w:rsidR="00DD7F4A" w14:paraId="306B83D1" w14:textId="77777777" w:rsidTr="002768F0">
        <w:trPr>
          <w:trHeight w:val="19"/>
        </w:trPr>
        <w:tc>
          <w:tcPr>
            <w:tcW w:w="12968" w:type="dxa"/>
            <w:gridSpan w:val="9"/>
            <w:tcBorders>
              <w:top w:val="thickThinMediumGap" w:sz="24" w:space="0" w:color="auto"/>
              <w:left w:val="nil"/>
              <w:bottom w:val="nil"/>
              <w:right w:val="nil"/>
            </w:tcBorders>
          </w:tcPr>
          <w:p w14:paraId="01979CEB" w14:textId="77777777" w:rsidR="00DD7F4A" w:rsidRPr="007212EC" w:rsidRDefault="00DD7F4A" w:rsidP="00E034A1">
            <w:pPr>
              <w:pStyle w:val="NoSpacing"/>
            </w:pPr>
          </w:p>
        </w:tc>
      </w:tr>
      <w:tr w:rsidR="00F31919" w14:paraId="1A90CED9" w14:textId="77777777" w:rsidTr="00FE03A7">
        <w:trPr>
          <w:trHeight w:val="3564"/>
        </w:trPr>
        <w:tc>
          <w:tcPr>
            <w:tcW w:w="4320" w:type="dxa"/>
            <w:gridSpan w:val="2"/>
            <w:tcBorders>
              <w:top w:val="nil"/>
              <w:left w:val="nil"/>
              <w:bottom w:val="nil"/>
              <w:right w:val="nil"/>
            </w:tcBorders>
          </w:tcPr>
          <w:p w14:paraId="27ACB55B" w14:textId="77777777" w:rsidR="001D517B" w:rsidRPr="00F7629D" w:rsidRDefault="003D47EC" w:rsidP="001D517B">
            <w:pPr>
              <w:pStyle w:val="SmallAuthorName"/>
            </w:pPr>
            <w:sdt>
              <w:sdtPr>
                <w:id w:val="-1541193074"/>
                <w:placeholder>
                  <w:docPart w:val="18534849DADA4FB6A18329B5E6BD2909"/>
                </w:placeholder>
                <w:showingPlcHdr/>
                <w15:appearance w15:val="hidden"/>
              </w:sdtPr>
              <w:sdtEndPr/>
              <w:sdtContent>
                <w:r w:rsidR="001D517B" w:rsidRPr="00F7629D">
                  <w:t>Mirjam Nilsson</w:t>
                </w:r>
              </w:sdtContent>
            </w:sdt>
            <w:r w:rsidR="001D517B" w:rsidRPr="00F7629D">
              <w:t xml:space="preserve"> </w:t>
            </w:r>
          </w:p>
          <w:p w14:paraId="27B62D87"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348478BB2BF744FFA85CBA087C73DDC3"/>
              </w:placeholder>
              <w:showingPlcHdr/>
              <w15:appearance w15:val="hidden"/>
            </w:sdtPr>
            <w:sdtEndPr/>
            <w:sdtContent>
              <w:p w14:paraId="12FD5E7D"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1D1E935A" w14:textId="77777777" w:rsidR="009D5E5F" w:rsidRPr="007212EC" w:rsidRDefault="003D47EC" w:rsidP="009D5E5F">
            <w:pPr>
              <w:pStyle w:val="SmallArticleSubtitle"/>
              <w:rPr>
                <w:rFonts w:ascii="Georgia Pro" w:hAnsi="Georgia Pro"/>
                <w:color w:val="000000" w:themeColor="text1"/>
                <w:sz w:val="24"/>
                <w:szCs w:val="24"/>
              </w:rPr>
            </w:pPr>
            <w:sdt>
              <w:sdtPr>
                <w:id w:val="-2119440934"/>
                <w:placeholder>
                  <w:docPart w:val="C5E8C3D276704DB0BCFAD350D95BD79D"/>
                </w:placeholder>
                <w:showingPlcHdr/>
                <w15:appearance w15:val="hidden"/>
              </w:sdtPr>
              <w:sdtEndPr/>
              <w:sdtContent>
                <w:r w:rsidR="009D5E5F" w:rsidRPr="009D5E5F">
                  <w:t>The latest updates</w:t>
                </w:r>
              </w:sdtContent>
            </w:sdt>
          </w:p>
          <w:p w14:paraId="3907ACCA" w14:textId="77777777" w:rsidR="00F31919" w:rsidRPr="007212EC" w:rsidRDefault="00F31919" w:rsidP="007212EC">
            <w:pPr>
              <w:rPr>
                <w:color w:val="000000" w:themeColor="text1"/>
              </w:rPr>
            </w:pPr>
            <w:r w:rsidRPr="007212EC">
              <w:rPr>
                <w:noProof/>
                <w:color w:val="000000" w:themeColor="text1"/>
              </w:rPr>
              <w:drawing>
                <wp:inline distT="0" distB="0" distL="0" distR="0" wp14:anchorId="31A1B801" wp14:editId="241CC240">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81BA29D74BFA4FD0A08B68D5F6900903"/>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767C8F58" w14:textId="77777777" w:rsidR="001D517B" w:rsidRPr="001D517B" w:rsidRDefault="001D517B" w:rsidP="001D517B">
                <w:r w:rsidRPr="001D517B">
                  <w:t xml:space="preserve">To change the way a picture fits in your document, click it and a button for layout options appears next to it. </w:t>
                </w:r>
              </w:p>
              <w:p w14:paraId="23940FEB"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233620C"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08451844"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5DC09B21"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410C3B30" w14:textId="77777777" w:rsidR="001D517B" w:rsidRPr="00F7629D" w:rsidRDefault="003D47EC" w:rsidP="001D517B">
            <w:pPr>
              <w:pStyle w:val="SmallAuthorName"/>
            </w:pPr>
            <w:sdt>
              <w:sdtPr>
                <w:id w:val="-459189461"/>
                <w:placeholder>
                  <w:docPart w:val="7E333026E3DF4595BB832D34870E3396"/>
                </w:placeholder>
                <w:showingPlcHdr/>
                <w15:appearance w15:val="hidden"/>
              </w:sdtPr>
              <w:sdtEndPr/>
              <w:sdtContent>
                <w:r w:rsidR="001D517B" w:rsidRPr="00F7629D">
                  <w:t>Mirjam Nilsson</w:t>
                </w:r>
              </w:sdtContent>
            </w:sdt>
            <w:r w:rsidR="001D517B" w:rsidRPr="00F7629D">
              <w:t xml:space="preserve"> </w:t>
            </w:r>
          </w:p>
          <w:p w14:paraId="0D4774CF"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37333B919BC84E4CBB2C88DC0E0CBE8E"/>
              </w:placeholder>
              <w:showingPlcHdr/>
              <w15:appearance w15:val="hidden"/>
            </w:sdtPr>
            <w:sdtEndPr/>
            <w:sdtContent>
              <w:p w14:paraId="0958F0E9"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341EC79A" w14:textId="77777777" w:rsidR="009D5E5F" w:rsidRDefault="003D47EC" w:rsidP="009D5E5F">
            <w:pPr>
              <w:pStyle w:val="SmallArticleSubtitle"/>
            </w:pPr>
            <w:sdt>
              <w:sdtPr>
                <w:id w:val="-974994715"/>
                <w:placeholder>
                  <w:docPart w:val="42C5523B58CD4C308A3A366D428FC1A8"/>
                </w:placeholder>
                <w:showingPlcHdr/>
                <w15:appearance w15:val="hidden"/>
              </w:sdtPr>
              <w:sdtEndPr/>
              <w:sdtContent>
                <w:r w:rsidR="009D5E5F" w:rsidRPr="009D5E5F">
                  <w:t>The latest updates</w:t>
                </w:r>
              </w:sdtContent>
            </w:sdt>
          </w:p>
          <w:p w14:paraId="1BDC3830" w14:textId="77777777" w:rsidR="00E034A1" w:rsidRPr="00D67E44" w:rsidRDefault="00E034A1" w:rsidP="00D67E44">
            <w:pPr>
              <w:pStyle w:val="NoSpacing"/>
            </w:pPr>
          </w:p>
          <w:sdt>
            <w:sdtPr>
              <w:rPr>
                <w:color w:val="000000" w:themeColor="text1"/>
              </w:rPr>
              <w:id w:val="-331615867"/>
              <w:placeholder>
                <w:docPart w:val="E51FA5A5AE8243D9968938B46EB9A7BC"/>
              </w:placeholder>
              <w:showingPlcHdr/>
              <w15:appearance w15:val="hidden"/>
            </w:sdtPr>
            <w:sdtEndPr/>
            <w:sdtContent>
              <w:p w14:paraId="6A6449B9"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246D3891" w14:textId="77777777" w:rsidR="001D517B" w:rsidRPr="001D517B" w:rsidRDefault="001D517B" w:rsidP="001D517B">
                <w:r w:rsidRPr="001D517B">
                  <w:t>To change the way a picture fits in your document, click it and a button for layout options appears next to it.</w:t>
                </w:r>
              </w:p>
            </w:sdtContent>
          </w:sdt>
          <w:p w14:paraId="0D1FDDE8"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7E54DA74" wp14:editId="184D7FBE">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156DE474" w14:textId="77777777" w:rsidTr="00FE03A7">
        <w:trPr>
          <w:trHeight w:val="1097"/>
        </w:trPr>
        <w:tc>
          <w:tcPr>
            <w:tcW w:w="4320" w:type="dxa"/>
            <w:gridSpan w:val="2"/>
            <w:tcBorders>
              <w:top w:val="nil"/>
              <w:left w:val="nil"/>
              <w:bottom w:val="nil"/>
              <w:right w:val="nil"/>
            </w:tcBorders>
            <w:vAlign w:val="center"/>
          </w:tcPr>
          <w:p w14:paraId="405C0BD6" w14:textId="77777777" w:rsidR="00F31919" w:rsidRPr="001D517B" w:rsidRDefault="003D47EC" w:rsidP="001D517B">
            <w:pPr>
              <w:pStyle w:val="PhotoCaption"/>
            </w:pPr>
            <w:sdt>
              <w:sdtPr>
                <w:id w:val="260879072"/>
                <w:placeholder>
                  <w:docPart w:val="4249C170664E4616B3CCEFE6E71F6B2D"/>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263EE2A4"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55897582" w14:textId="77777777" w:rsidR="00F31919" w:rsidRPr="007212EC" w:rsidRDefault="00F31919" w:rsidP="00AA5FE5">
            <w:pPr>
              <w:pStyle w:val="SmallAuthorName"/>
              <w:rPr>
                <w:color w:val="000000" w:themeColor="text1"/>
              </w:rPr>
            </w:pPr>
          </w:p>
        </w:tc>
      </w:tr>
      <w:tr w:rsidR="00F31919" w14:paraId="7A7FD83E" w14:textId="77777777" w:rsidTr="00FE03A7">
        <w:trPr>
          <w:trHeight w:val="2205"/>
        </w:trPr>
        <w:sdt>
          <w:sdtPr>
            <w:id w:val="-310100205"/>
            <w:placeholder>
              <w:docPart w:val="E38F28F0D9CB4BB49DFF59830573CD64"/>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33E20305"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009A983C"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45CED8DD"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2B62706D" w14:textId="77777777" w:rsidR="00F31919" w:rsidRPr="007212EC" w:rsidRDefault="00F31919" w:rsidP="00AA5FE5">
            <w:pPr>
              <w:pStyle w:val="SmallAuthorName"/>
              <w:rPr>
                <w:color w:val="000000" w:themeColor="text1"/>
              </w:rPr>
            </w:pPr>
          </w:p>
        </w:tc>
      </w:tr>
      <w:tr w:rsidR="00F31919" w14:paraId="1BDBD9A5"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1597A9C7"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7658F67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4DF3C510" w14:textId="77777777" w:rsidR="00F31919" w:rsidRPr="00E034A1" w:rsidRDefault="003D47EC" w:rsidP="00E034A1">
            <w:pPr>
              <w:pStyle w:val="PhotoCaption"/>
            </w:pPr>
            <w:sdt>
              <w:sdtPr>
                <w:id w:val="-851650272"/>
                <w:placeholder>
                  <w:docPart w:val="2D95F7F41A694C7B95BBF7B62946B322"/>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1F114DE0" w14:textId="77777777" w:rsidTr="00FE03A7">
        <w:trPr>
          <w:trHeight w:val="19"/>
        </w:trPr>
        <w:tc>
          <w:tcPr>
            <w:tcW w:w="12968" w:type="dxa"/>
            <w:gridSpan w:val="9"/>
            <w:tcBorders>
              <w:top w:val="nil"/>
              <w:left w:val="nil"/>
              <w:bottom w:val="thickThinMediumGap" w:sz="24" w:space="0" w:color="auto"/>
              <w:right w:val="nil"/>
            </w:tcBorders>
          </w:tcPr>
          <w:p w14:paraId="5C3958D2" w14:textId="77777777" w:rsidR="00DD7F4A" w:rsidRDefault="00DD7F4A" w:rsidP="00E034A1">
            <w:pPr>
              <w:pStyle w:val="NoSpacing"/>
            </w:pPr>
          </w:p>
        </w:tc>
      </w:tr>
      <w:tr w:rsidR="005A1800" w14:paraId="7B81CC50"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75E55F31" w14:textId="77777777" w:rsidR="005A1800" w:rsidRDefault="005A1800" w:rsidP="00E034A1">
            <w:pPr>
              <w:pStyle w:val="NoSpacing"/>
            </w:pPr>
            <w:r>
              <w:rPr>
                <w:noProof/>
              </w:rPr>
              <w:drawing>
                <wp:inline distT="0" distB="0" distL="0" distR="0" wp14:anchorId="702A4934" wp14:editId="21473E0A">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2A520B09" w14:textId="77777777" w:rsidTr="002768F0">
        <w:trPr>
          <w:trHeight w:val="864"/>
        </w:trPr>
        <w:tc>
          <w:tcPr>
            <w:tcW w:w="12968" w:type="dxa"/>
            <w:gridSpan w:val="9"/>
            <w:tcBorders>
              <w:top w:val="nil"/>
              <w:left w:val="nil"/>
              <w:bottom w:val="nil"/>
              <w:right w:val="nil"/>
            </w:tcBorders>
            <w:vAlign w:val="center"/>
          </w:tcPr>
          <w:p w14:paraId="3D882075" w14:textId="77777777" w:rsidR="00813EA3" w:rsidRPr="00E034A1" w:rsidRDefault="003D47EC" w:rsidP="00E034A1">
            <w:pPr>
              <w:pStyle w:val="PhotoCaption"/>
            </w:pPr>
            <w:sdt>
              <w:sdtPr>
                <w:id w:val="-274022770"/>
                <w:placeholder>
                  <w:docPart w:val="7524BE3CB8054B70B0C88FE234D3516A"/>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032711A0" w14:textId="77777777" w:rsidTr="002768F0">
        <w:trPr>
          <w:trHeight w:val="1480"/>
        </w:trPr>
        <w:tc>
          <w:tcPr>
            <w:tcW w:w="12968" w:type="dxa"/>
            <w:gridSpan w:val="9"/>
            <w:tcBorders>
              <w:top w:val="nil"/>
              <w:left w:val="nil"/>
              <w:bottom w:val="nil"/>
              <w:right w:val="nil"/>
            </w:tcBorders>
            <w:tcMar>
              <w:bottom w:w="144" w:type="dxa"/>
            </w:tcMar>
          </w:tcPr>
          <w:p w14:paraId="287E2CA4" w14:textId="77777777" w:rsidR="001D517B" w:rsidRPr="00F7629D" w:rsidRDefault="003D47EC" w:rsidP="001D517B">
            <w:pPr>
              <w:pStyle w:val="LargeAuthorName"/>
            </w:pPr>
            <w:sdt>
              <w:sdtPr>
                <w:id w:val="-422568543"/>
                <w:placeholder>
                  <w:docPart w:val="0F684ADA3EC14070AE4BB724BE9D3349"/>
                </w:placeholder>
                <w:showingPlcHdr/>
                <w15:appearance w15:val="hidden"/>
              </w:sdtPr>
              <w:sdtEndPr/>
              <w:sdtContent>
                <w:r w:rsidR="001D517B" w:rsidRPr="00F7629D">
                  <w:t>Mirjam Nilsson</w:t>
                </w:r>
              </w:sdtContent>
            </w:sdt>
            <w:r w:rsidR="001D517B" w:rsidRPr="00F7629D">
              <w:t xml:space="preserve"> </w:t>
            </w:r>
          </w:p>
          <w:p w14:paraId="0B83574A" w14:textId="77777777" w:rsidR="005F2B1B" w:rsidRPr="005F2B1B" w:rsidRDefault="005F2B1B" w:rsidP="00AE4980">
            <w:pPr>
              <w:pStyle w:val="SmallAuthorName"/>
              <w:spacing w:line="276" w:lineRule="auto"/>
              <w:rPr>
                <w:color w:val="000000" w:themeColor="text1"/>
                <w:sz w:val="18"/>
                <w:szCs w:val="18"/>
              </w:rPr>
            </w:pPr>
          </w:p>
          <w:p w14:paraId="48B85ED7" w14:textId="77777777" w:rsidR="00B767C0" w:rsidRPr="005B7C41" w:rsidRDefault="003D47EC" w:rsidP="005B7C41">
            <w:pPr>
              <w:pStyle w:val="LargeArticleTitle"/>
            </w:pPr>
            <w:sdt>
              <w:sdtPr>
                <w:id w:val="2059047865"/>
                <w:placeholder>
                  <w:docPart w:val="87D8AB3F64A54E698D2DA1C0506FAB9C"/>
                </w:placeholder>
                <w:showingPlcHdr/>
                <w15:appearance w15:val="hidden"/>
              </w:sdtPr>
              <w:sdtEndPr/>
              <w:sdtContent>
                <w:r w:rsidR="005B7C41" w:rsidRPr="005B7C41">
                  <w:t>The latest breaking news of the day</w:t>
                </w:r>
              </w:sdtContent>
            </w:sdt>
            <w:r w:rsidR="005B7C41" w:rsidRPr="005B7C41">
              <w:t xml:space="preserve"> </w:t>
            </w:r>
          </w:p>
          <w:p w14:paraId="641B3758" w14:textId="77777777" w:rsidR="00813EA3" w:rsidRPr="005B7C41" w:rsidRDefault="003D47EC" w:rsidP="005B7C41">
            <w:pPr>
              <w:pStyle w:val="LargeArticleSubtitle"/>
            </w:pPr>
            <w:sdt>
              <w:sdtPr>
                <w:id w:val="-1230459100"/>
                <w:placeholder>
                  <w:docPart w:val="B246C6EB99ED4F2F975B9BDCE60EEFBA"/>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50AB38E3" w14:textId="77777777" w:rsidTr="002768F0">
        <w:trPr>
          <w:trHeight w:val="2781"/>
        </w:trPr>
        <w:sdt>
          <w:sdtPr>
            <w:id w:val="-2127148327"/>
            <w:placeholder>
              <w:docPart w:val="C4E645212EAB453784DAE0C2AD4018FC"/>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0CDBD4C3"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687DE1B4"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317AB2F7DF8849D9B383DD92F0F71DEE"/>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4048B54F" w14:textId="77777777" w:rsidR="005B7C41" w:rsidRPr="005B7C41" w:rsidRDefault="005B7C41" w:rsidP="005B7C41">
                <w:r w:rsidRPr="005B7C41">
                  <w:t xml:space="preserve">charts, and SmartArt graphics change to match your new theme. When you apply styles, your headings change to match the new theme. </w:t>
                </w:r>
              </w:p>
              <w:p w14:paraId="40607D14"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0D56A96F"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53B24763"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79698285"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FC11530" w14:textId="77777777" w:rsidR="0010319C" w:rsidRPr="007212EC" w:rsidRDefault="0010319C" w:rsidP="0010319C">
            <w:pPr>
              <w:pStyle w:val="NoSpacing"/>
            </w:pPr>
          </w:p>
        </w:tc>
      </w:tr>
      <w:tr w:rsidR="00F31919" w:rsidRPr="00BE1E30" w14:paraId="3BE78DA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50AEB661" w14:textId="77777777" w:rsidR="007C06B7" w:rsidRPr="007212EC" w:rsidRDefault="007C06B7" w:rsidP="005B7C41">
            <w:pPr>
              <w:pStyle w:val="NoSpacing"/>
            </w:pPr>
          </w:p>
        </w:tc>
        <w:tc>
          <w:tcPr>
            <w:tcW w:w="1080" w:type="dxa"/>
            <w:gridSpan w:val="2"/>
            <w:vMerge/>
            <w:tcMar>
              <w:left w:w="115" w:type="dxa"/>
              <w:right w:w="115" w:type="dxa"/>
            </w:tcMar>
            <w:vAlign w:val="center"/>
          </w:tcPr>
          <w:p w14:paraId="599783C6"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24A72949" w14:textId="77777777" w:rsidR="007C06B7" w:rsidRPr="007212EC" w:rsidRDefault="007C06B7" w:rsidP="005B7C41">
            <w:pPr>
              <w:pStyle w:val="NoSpacing"/>
            </w:pPr>
          </w:p>
        </w:tc>
      </w:tr>
    </w:tbl>
    <w:p w14:paraId="3D31A84A" w14:textId="77777777" w:rsidR="003C55A4" w:rsidRDefault="003C55A4"/>
    <w:p w14:paraId="35120550"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544022B9" w14:textId="77777777" w:rsidTr="005F4830">
        <w:trPr>
          <w:trHeight w:val="864"/>
        </w:trPr>
        <w:tc>
          <w:tcPr>
            <w:tcW w:w="3239" w:type="dxa"/>
            <w:gridSpan w:val="2"/>
            <w:tcBorders>
              <w:top w:val="nil"/>
              <w:left w:val="nil"/>
              <w:bottom w:val="nil"/>
              <w:right w:val="nil"/>
            </w:tcBorders>
            <w:vAlign w:val="center"/>
          </w:tcPr>
          <w:p w14:paraId="0F628D28" w14:textId="77777777" w:rsidR="002768F0" w:rsidRPr="007212EC" w:rsidRDefault="003D47EC" w:rsidP="00D00973">
            <w:pPr>
              <w:pStyle w:val="MastheadCopy"/>
            </w:pPr>
            <w:sdt>
              <w:sdtPr>
                <w:id w:val="-1034337478"/>
                <w:placeholder>
                  <w:docPart w:val="0D8529BE94BF44C9B0769F5C73C285A7"/>
                </w:placeholder>
                <w:showingPlcHdr/>
                <w15:appearance w15:val="hidden"/>
              </w:sdtPr>
              <w:sdtEnd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52CDE8C2" w14:textId="77777777" w:rsidR="002768F0" w:rsidRPr="00CE1F2C" w:rsidRDefault="003D47EC" w:rsidP="00D00973">
            <w:pPr>
              <w:pStyle w:val="Header"/>
            </w:pPr>
            <w:sdt>
              <w:sdtPr>
                <w:id w:val="1658338899"/>
                <w:placeholder>
                  <w:docPart w:val="2714A9C06CCE4F16B842C33BA4016875"/>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40674147" w14:textId="77777777" w:rsidR="002768F0" w:rsidRPr="00800A0F" w:rsidRDefault="003D47EC" w:rsidP="00D00973">
            <w:pPr>
              <w:pStyle w:val="MastheadCopy"/>
            </w:pPr>
            <w:sdt>
              <w:sdtPr>
                <w:id w:val="1143317509"/>
                <w:placeholder>
                  <w:docPart w:val="9C68B234C2304171BD93C0D40D6A4429"/>
                </w:placeholder>
                <w:showingPlcHdr/>
                <w15:appearance w15:val="hidden"/>
              </w:sdtPr>
              <w:sdtEndPr/>
              <w:sdtContent>
                <w:r w:rsidR="002768F0" w:rsidRPr="00800A0F">
                  <w:t>Issue #10</w:t>
                </w:r>
              </w:sdtContent>
            </w:sdt>
          </w:p>
        </w:tc>
      </w:tr>
      <w:tr w:rsidR="00A36549" w14:paraId="547C16CE"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3B80FC8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5E65BC42"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7FF426A9" w14:textId="77777777" w:rsidR="00A36549" w:rsidRPr="00A36549" w:rsidRDefault="00A36549" w:rsidP="0010319C">
            <w:pPr>
              <w:pStyle w:val="Footer"/>
            </w:pPr>
          </w:p>
        </w:tc>
      </w:tr>
      <w:tr w:rsidR="001E28C1" w14:paraId="56A7329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3783CEF4" w14:textId="77777777" w:rsidR="001E28C1" w:rsidRDefault="00CF5018" w:rsidP="001D7797">
            <w:pPr>
              <w:pStyle w:val="NoSpacing"/>
            </w:pPr>
            <w:r>
              <w:rPr>
                <w:noProof/>
              </w:rPr>
              <w:drawing>
                <wp:inline distT="0" distB="0" distL="0" distR="0" wp14:anchorId="4523B9B5" wp14:editId="069837D0">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2BA376AD"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674DB847" w14:textId="77777777" w:rsidR="00E7662D" w:rsidRPr="00CC3396" w:rsidRDefault="003D47EC" w:rsidP="00CC3396">
            <w:pPr>
              <w:pStyle w:val="PhotoCaption"/>
            </w:pPr>
            <w:sdt>
              <w:sdtPr>
                <w:id w:val="-1828664409"/>
                <w:placeholder>
                  <w:docPart w:val="F40C6CB30D814C98A79702D8E24546B7"/>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2640A130"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390CA07E" w14:textId="77777777" w:rsidR="00D676B3" w:rsidRPr="00CC3396" w:rsidRDefault="003D47EC" w:rsidP="00CC3396">
            <w:pPr>
              <w:pStyle w:val="LargeArticleTitle"/>
            </w:pPr>
            <w:sdt>
              <w:sdtPr>
                <w:id w:val="2025209191"/>
                <w:placeholder>
                  <w:docPart w:val="2B418CAF6BFE4FC6BE5619ADA3312452"/>
                </w:placeholder>
                <w:showingPlcHdr/>
                <w15:appearance w15:val="hidden"/>
              </w:sdtPr>
              <w:sdtEndPr/>
              <w:sdtContent>
                <w:r w:rsidR="00CC3396" w:rsidRPr="00CC3396">
                  <w:t>The latest breaking news of the day</w:t>
                </w:r>
              </w:sdtContent>
            </w:sdt>
            <w:r w:rsidR="00CC3396" w:rsidRPr="00CC3396">
              <w:t xml:space="preserve"> </w:t>
            </w:r>
          </w:p>
          <w:p w14:paraId="3475CCDA" w14:textId="77777777" w:rsidR="00E7662D" w:rsidRPr="007212EC" w:rsidRDefault="003D47EC"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C6DA08CDCE154DC7A580CADB256ECDFC"/>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0B5E2C2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187467AF" w14:textId="77777777" w:rsidR="005F4830" w:rsidRDefault="005F4830" w:rsidP="005F4830">
            <w:pPr>
              <w:pStyle w:val="NoSpacing"/>
              <w:rPr>
                <w:noProof/>
              </w:rPr>
            </w:pPr>
            <w:r w:rsidRPr="007212EC">
              <w:rPr>
                <w:noProof/>
              </w:rPr>
              <w:drawing>
                <wp:inline distT="0" distB="0" distL="0" distR="0" wp14:anchorId="18A1DEFC" wp14:editId="14F43AC6">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44BA75B9" w14:textId="77777777" w:rsidR="005F4830" w:rsidRPr="007212EC" w:rsidRDefault="003D47EC" w:rsidP="005F4830">
            <w:pPr>
              <w:pStyle w:val="NoSpacing"/>
              <w:rPr>
                <w:noProof/>
              </w:rPr>
            </w:pPr>
            <w:sdt>
              <w:sdtPr>
                <w:rPr>
                  <w:bCs/>
                </w:rPr>
                <w:id w:val="-2064791936"/>
                <w:placeholder>
                  <w:docPart w:val="3DD2526DF8484132B9ED1D8F52815E00"/>
                </w:placeholder>
                <w:showingPlcHdr/>
                <w15:appearance w15:val="hidden"/>
              </w:sdtPr>
              <w:sdtEndPr/>
              <w:sdtContent>
                <w:r w:rsidR="005F4830" w:rsidRPr="001D517B">
                  <w:rPr>
                    <w:bCs/>
                  </w:rPr>
                  <w:t>Mirjam Nilsson</w:t>
                </w:r>
              </w:sdtContent>
            </w:sdt>
          </w:p>
        </w:tc>
        <w:sdt>
          <w:sdtPr>
            <w:id w:val="-870917369"/>
            <w:placeholder>
              <w:docPart w:val="79DBDC227F3846E68AB842F704053793"/>
            </w:placeholder>
            <w:showingPlcHdr/>
            <w15:appearance w15:val="hidden"/>
          </w:sdtPr>
          <w:sdtEndPr/>
          <w:sdtContent>
            <w:tc>
              <w:tcPr>
                <w:tcW w:w="3981" w:type="dxa"/>
                <w:gridSpan w:val="4"/>
                <w:tcMar>
                  <w:top w:w="144" w:type="dxa"/>
                </w:tcMar>
              </w:tcPr>
              <w:p w14:paraId="4043092F"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66C414C8" w14:textId="77777777" w:rsidR="005F4830" w:rsidRDefault="003D47EC" w:rsidP="005F4830">
            <w:pPr>
              <w:rPr>
                <w:color w:val="000000" w:themeColor="text1"/>
              </w:rPr>
            </w:pPr>
            <w:sdt>
              <w:sdtPr>
                <w:rPr>
                  <w:color w:val="000000" w:themeColor="text1"/>
                </w:rPr>
                <w:id w:val="-1235923497"/>
                <w:placeholder>
                  <w:docPart w:val="185574039FE6439CA8D0B1BBF399B993"/>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2817BDC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D6BE0820A588413088F171CB7EF0880A"/>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36D0926F"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7A8E83FD"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486A6EAE"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3624E719"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C9B25CB701454DD68F065CED82F3F2F7"/>
              </w:placeholder>
              <w:showingPlcHdr/>
              <w15:appearance w15:val="hidden"/>
            </w:sdtPr>
            <w:sdtEndPr/>
            <w:sdtContent>
              <w:p w14:paraId="40C27469"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7EF8C12C" w14:textId="77777777" w:rsidR="005F4830" w:rsidRPr="005F4830" w:rsidRDefault="005F4830" w:rsidP="005F4830">
            <w:pPr>
              <w:pStyle w:val="PullQuoteAttribution"/>
            </w:pPr>
            <w:r w:rsidRPr="005F4830">
              <w:t xml:space="preserve">- </w:t>
            </w:r>
            <w:sdt>
              <w:sdtPr>
                <w:id w:val="-809089410"/>
                <w:placeholder>
                  <w:docPart w:val="65296ABEEFDD4B1793BF564E58814BD0"/>
                </w:placeholder>
                <w:showingPlcHdr/>
                <w15:appearance w15:val="hidden"/>
              </w:sdtPr>
              <w:sdtEndPr/>
              <w:sdtContent>
                <w:r w:rsidRPr="005F4830">
                  <w:t>Mirjam Nilsson</w:t>
                </w:r>
              </w:sdtContent>
            </w:sdt>
          </w:p>
        </w:tc>
      </w:tr>
      <w:tr w:rsidR="005F4830" w:rsidRPr="007212EC" w14:paraId="246EEACD"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31D95563"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A634BB93E0FE4935952725E60E70F52E"/>
              </w:placeholder>
              <w:showingPlcHdr/>
              <w15:appearance w15:val="hidden"/>
            </w:sdtPr>
            <w:sdtEndPr/>
            <w:sdtContent>
              <w:p w14:paraId="79AD90BA"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129620A4"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01FFA395"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4E328F4A"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04AFFB67"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6E4C5902" w14:textId="77777777" w:rsidR="005F4830" w:rsidRPr="007212EC" w:rsidRDefault="005F4830" w:rsidP="005F4830">
            <w:pPr>
              <w:pStyle w:val="NoSpacing"/>
            </w:pPr>
          </w:p>
        </w:tc>
      </w:tr>
      <w:tr w:rsidR="005F4830" w:rsidRPr="007212EC" w14:paraId="397F8E9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4733365D" w14:textId="77777777" w:rsidR="005F4830" w:rsidRPr="007212EC" w:rsidRDefault="005F4830" w:rsidP="005F4830">
            <w:pPr>
              <w:pStyle w:val="NoSpacing"/>
            </w:pPr>
          </w:p>
        </w:tc>
        <w:tc>
          <w:tcPr>
            <w:tcW w:w="1162" w:type="dxa"/>
            <w:gridSpan w:val="2"/>
            <w:vMerge/>
            <w:tcMar>
              <w:left w:w="115" w:type="dxa"/>
              <w:right w:w="115" w:type="dxa"/>
            </w:tcMar>
            <w:vAlign w:val="center"/>
          </w:tcPr>
          <w:p w14:paraId="12B96036"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CACBA9A" w14:textId="77777777" w:rsidR="005F4830" w:rsidRPr="007212EC" w:rsidRDefault="005F4830" w:rsidP="005F4830">
            <w:pPr>
              <w:pStyle w:val="NoSpacing"/>
            </w:pPr>
          </w:p>
        </w:tc>
      </w:tr>
    </w:tbl>
    <w:p w14:paraId="6D8F3A2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419C7" w14:textId="77777777" w:rsidR="003D47EC" w:rsidRDefault="003D47EC" w:rsidP="00554336">
      <w:pPr>
        <w:spacing w:after="0"/>
      </w:pPr>
      <w:r>
        <w:separator/>
      </w:r>
    </w:p>
  </w:endnote>
  <w:endnote w:type="continuationSeparator" w:id="0">
    <w:p w14:paraId="0CD35E3C" w14:textId="77777777" w:rsidR="003D47EC" w:rsidRDefault="003D47EC"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42E59" w14:textId="77777777" w:rsidR="003D47EC" w:rsidRDefault="003D47EC" w:rsidP="00554336">
      <w:pPr>
        <w:spacing w:after="0"/>
      </w:pPr>
      <w:r>
        <w:separator/>
      </w:r>
    </w:p>
  </w:footnote>
  <w:footnote w:type="continuationSeparator" w:id="0">
    <w:p w14:paraId="78C66263" w14:textId="77777777" w:rsidR="003D47EC" w:rsidRDefault="003D47EC"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F58"/>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D47EC"/>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1F58"/>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158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7.wdp"/><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2804CD8DFD148BD82F8C2C668DE324B"/>
        <w:category>
          <w:name w:val="General"/>
          <w:gallery w:val="placeholder"/>
        </w:category>
        <w:types>
          <w:type w:val="bbPlcHdr"/>
        </w:types>
        <w:behaviors>
          <w:behavior w:val="content"/>
        </w:behaviors>
        <w:guid w:val="{03125224-8133-4EF1-AE30-7E3509DC4981}"/>
      </w:docPartPr>
      <w:docPartBody>
        <w:p w:rsidR="00000000" w:rsidRDefault="00D26BE3">
          <w:pPr>
            <w:pStyle w:val="62804CD8DFD148BD82F8C2C668DE324B"/>
          </w:pPr>
          <w:r w:rsidRPr="00F7629D">
            <w:t xml:space="preserve">Tuesday, </w:t>
          </w:r>
          <w:r w:rsidRPr="00F7629D">
            <w:br/>
            <w:t xml:space="preserve">Sep 20, </w:t>
          </w:r>
          <w:r w:rsidRPr="00F7629D">
            <w:br/>
            <w:t>YYYY</w:t>
          </w:r>
        </w:p>
      </w:docPartBody>
    </w:docPart>
    <w:docPart>
      <w:docPartPr>
        <w:name w:val="08A43DA147E447978F27FC25DCD2E9E0"/>
        <w:category>
          <w:name w:val="General"/>
          <w:gallery w:val="placeholder"/>
        </w:category>
        <w:types>
          <w:type w:val="bbPlcHdr"/>
        </w:types>
        <w:behaviors>
          <w:behavior w:val="content"/>
        </w:behaviors>
        <w:guid w:val="{E7C6828F-6213-4712-9FC7-AD5D391BCE09}"/>
      </w:docPartPr>
      <w:docPartBody>
        <w:p w:rsidR="00000000" w:rsidRDefault="00D26BE3">
          <w:pPr>
            <w:pStyle w:val="08A43DA147E447978F27FC25DCD2E9E0"/>
          </w:pPr>
          <w:r w:rsidRPr="00F7629D">
            <w:t>NEWS TODAY</w:t>
          </w:r>
        </w:p>
      </w:docPartBody>
    </w:docPart>
    <w:docPart>
      <w:docPartPr>
        <w:name w:val="6B9EAD23248346AFBBC2F3743325D1D0"/>
        <w:category>
          <w:name w:val="General"/>
          <w:gallery w:val="placeholder"/>
        </w:category>
        <w:types>
          <w:type w:val="bbPlcHdr"/>
        </w:types>
        <w:behaviors>
          <w:behavior w:val="content"/>
        </w:behaviors>
        <w:guid w:val="{0494EA78-CCF0-4D49-B48B-8F6E7B7E6F57}"/>
      </w:docPartPr>
      <w:docPartBody>
        <w:p w:rsidR="00000000" w:rsidRDefault="00D26BE3">
          <w:pPr>
            <w:pStyle w:val="6B9EAD23248346AFBBC2F3743325D1D0"/>
          </w:pPr>
          <w:r w:rsidRPr="00F7629D">
            <w:t>Latest news and bulletin updates</w:t>
          </w:r>
        </w:p>
      </w:docPartBody>
    </w:docPart>
    <w:docPart>
      <w:docPartPr>
        <w:name w:val="A5B53874454246D0A2EE7AC0F4261F6B"/>
        <w:category>
          <w:name w:val="General"/>
          <w:gallery w:val="placeholder"/>
        </w:category>
        <w:types>
          <w:type w:val="bbPlcHdr"/>
        </w:types>
        <w:behaviors>
          <w:behavior w:val="content"/>
        </w:behaviors>
        <w:guid w:val="{3501C614-C6AF-431E-8504-B9001BA72895}"/>
      </w:docPartPr>
      <w:docPartBody>
        <w:p w:rsidR="00000000" w:rsidRDefault="00D26BE3">
          <w:pPr>
            <w:pStyle w:val="A5B53874454246D0A2EE7AC0F4261F6B"/>
          </w:pPr>
          <w:r w:rsidRPr="00F7629D">
            <w:t>Issue</w:t>
          </w:r>
          <w:r w:rsidRPr="00F7629D">
            <w:br/>
            <w:t>#10</w:t>
          </w:r>
        </w:p>
      </w:docPartBody>
    </w:docPart>
    <w:docPart>
      <w:docPartPr>
        <w:name w:val="C1CBEBCD4B7B4621A654487BB2BB09E4"/>
        <w:category>
          <w:name w:val="General"/>
          <w:gallery w:val="placeholder"/>
        </w:category>
        <w:types>
          <w:type w:val="bbPlcHdr"/>
        </w:types>
        <w:behaviors>
          <w:behavior w:val="content"/>
        </w:behaviors>
        <w:guid w:val="{ADD41309-5E5F-4F78-B33C-5038DF741A06}"/>
      </w:docPartPr>
      <w:docPartBody>
        <w:p w:rsidR="00000000" w:rsidRDefault="00D26BE3">
          <w:pPr>
            <w:pStyle w:val="C1CBEBCD4B7B4621A654487BB2BB09E4"/>
          </w:pPr>
          <w:r w:rsidRPr="00F7629D">
            <w:t>Mirjam Nilsson</w:t>
          </w:r>
        </w:p>
      </w:docPartBody>
    </w:docPart>
    <w:docPart>
      <w:docPartPr>
        <w:name w:val="E699BC56666D4A119E689A4233E0A8C6"/>
        <w:category>
          <w:name w:val="General"/>
          <w:gallery w:val="placeholder"/>
        </w:category>
        <w:types>
          <w:type w:val="bbPlcHdr"/>
        </w:types>
        <w:behaviors>
          <w:behavior w:val="content"/>
        </w:behaviors>
        <w:guid w:val="{2FFCCEB8-FD76-4C9B-A7B7-022C8B05A719}"/>
      </w:docPartPr>
      <w:docPartBody>
        <w:p w:rsidR="00000000" w:rsidRDefault="00D26BE3">
          <w:pPr>
            <w:pStyle w:val="E699BC56666D4A119E689A4233E0A8C6"/>
          </w:pPr>
          <w:r w:rsidRPr="00F7629D">
            <w:t>The scoop of the day</w:t>
          </w:r>
        </w:p>
      </w:docPartBody>
    </w:docPart>
    <w:docPart>
      <w:docPartPr>
        <w:name w:val="BED51D16DE0147DD95DEC0269DA964D5"/>
        <w:category>
          <w:name w:val="General"/>
          <w:gallery w:val="placeholder"/>
        </w:category>
        <w:types>
          <w:type w:val="bbPlcHdr"/>
        </w:types>
        <w:behaviors>
          <w:behavior w:val="content"/>
        </w:behaviors>
        <w:guid w:val="{29436DEB-7ABA-47FF-BFB7-1D03F7C3285E}"/>
      </w:docPartPr>
      <w:docPartBody>
        <w:p w:rsidR="00000000" w:rsidRDefault="00D26BE3">
          <w:pPr>
            <w:pStyle w:val="BED51D16DE0147DD95DEC0269DA964D5"/>
          </w:pPr>
          <w:r w:rsidRPr="00F7629D">
            <w:t>The latest updates</w:t>
          </w:r>
        </w:p>
      </w:docPartBody>
    </w:docPart>
    <w:docPart>
      <w:docPartPr>
        <w:name w:val="DD225FC2E0884361B96EB96D79DCA3F2"/>
        <w:category>
          <w:name w:val="General"/>
          <w:gallery w:val="placeholder"/>
        </w:category>
        <w:types>
          <w:type w:val="bbPlcHdr"/>
        </w:types>
        <w:behaviors>
          <w:behavior w:val="content"/>
        </w:behaviors>
        <w:guid w:val="{38E0F118-9D9A-46EE-B85F-AADFAB255427}"/>
      </w:docPartPr>
      <w:docPartBody>
        <w:p w:rsidR="00096B25" w:rsidRPr="00F66772" w:rsidRDefault="00D26BE3" w:rsidP="00F66772">
          <w:r w:rsidRPr="00F66772">
            <w:t>Video provides a powerful way to help you prove your point. When you click Online Video, you can p</w:t>
          </w:r>
          <w:r w:rsidRPr="00F66772">
            <w:t xml:space="preserve">aste in the embed code for the video you want to add. You can also type a keyword to search online for the video that best fits your document. </w:t>
          </w:r>
        </w:p>
        <w:p w:rsidR="00096B25" w:rsidRPr="00F66772" w:rsidRDefault="00D26BE3" w:rsidP="00F66772">
          <w:r w:rsidRPr="00F66772">
            <w:t>To make your document look professionally produced, Word provides header, footer, cover page, and text box desig</w:t>
          </w:r>
          <w:r w:rsidRPr="00F66772">
            <w:t xml:space="preserve">ns that complement each other. For example, you can add a matching cover page, header, and sidebar. </w:t>
          </w:r>
        </w:p>
        <w:p w:rsidR="00096B25" w:rsidRPr="00F66772" w:rsidRDefault="00D26BE3" w:rsidP="00F66772">
          <w:r w:rsidRPr="00F66772">
            <w:t xml:space="preserve">Click Insert and then choose the elements you want from the different galleries. </w:t>
          </w:r>
        </w:p>
        <w:p w:rsidR="00096B25" w:rsidRPr="00F66772" w:rsidRDefault="00D26BE3" w:rsidP="00F66772">
          <w:r w:rsidRPr="00F66772">
            <w:t>Themes and styles also help keep your document coordinated. When you clic</w:t>
          </w:r>
          <w:r w:rsidRPr="00F66772">
            <w:t xml:space="preserve">k Design and choose a new Theme, the pictures, charts, and SmartArt graphics change to match your new theme. When you apply styles, your headings change to match the new theme. </w:t>
          </w:r>
        </w:p>
        <w:p w:rsidR="00096B25" w:rsidRPr="00F66772" w:rsidRDefault="00D26BE3" w:rsidP="00F66772">
          <w:r w:rsidRPr="00F66772">
            <w:t>Save time in Word with new buttons that show up where you need them. To change</w:t>
          </w:r>
          <w:r w:rsidRPr="00F66772">
            <w:t xml:space="preserve"> the way a picture fits in your document, click it and a button for layout options appears next to it. </w:t>
          </w:r>
        </w:p>
        <w:p w:rsidR="00000000" w:rsidRDefault="00D26BE3">
          <w:pPr>
            <w:pStyle w:val="DD225FC2E0884361B96EB96D79DCA3F2"/>
          </w:pPr>
          <w:r w:rsidRPr="00F66772">
            <w:t>When you work on a table, click where you want to add a row or a column, and then click the plus sign.</w:t>
          </w:r>
        </w:p>
      </w:docPartBody>
    </w:docPart>
    <w:docPart>
      <w:docPartPr>
        <w:name w:val="C2A8D9F68A5F4AB0B97A7DE2353BA0EC"/>
        <w:category>
          <w:name w:val="General"/>
          <w:gallery w:val="placeholder"/>
        </w:category>
        <w:types>
          <w:type w:val="bbPlcHdr"/>
        </w:types>
        <w:behaviors>
          <w:behavior w:val="content"/>
        </w:behaviors>
        <w:guid w:val="{E5A54BB1-3B6E-4817-98D4-3C1502E0EB43}"/>
      </w:docPartPr>
      <w:docPartBody>
        <w:p w:rsidR="00000000" w:rsidRDefault="00D26BE3">
          <w:pPr>
            <w:pStyle w:val="C2A8D9F68A5F4AB0B97A7DE2353BA0EC"/>
          </w:pPr>
          <w:r w:rsidRPr="00F963ED">
            <w:t>Picture Caption: To make your document look profe</w:t>
          </w:r>
          <w:r w:rsidRPr="00F963ED">
            <w:t>ssionally produced, Word provides header, footer, cover page, and text box designs that complement each other.</w:t>
          </w:r>
        </w:p>
      </w:docPartBody>
    </w:docPart>
    <w:docPart>
      <w:docPartPr>
        <w:name w:val="097B3050614E4C64B1EB887FC9AEF47B"/>
        <w:category>
          <w:name w:val="General"/>
          <w:gallery w:val="placeholder"/>
        </w:category>
        <w:types>
          <w:type w:val="bbPlcHdr"/>
        </w:types>
        <w:behaviors>
          <w:behavior w:val="content"/>
        </w:behaviors>
        <w:guid w:val="{9C8AD2C7-036E-4BF8-B72A-F791EC2D8730}"/>
      </w:docPartPr>
      <w:docPartBody>
        <w:p w:rsidR="00000000" w:rsidRDefault="00D26BE3">
          <w:pPr>
            <w:pStyle w:val="097B3050614E4C64B1EB887FC9AEF47B"/>
          </w:pPr>
          <w:r w:rsidRPr="00727546">
            <w:t>Mirjam Nilsson</w:t>
          </w:r>
        </w:p>
      </w:docPartBody>
    </w:docPart>
    <w:docPart>
      <w:docPartPr>
        <w:name w:val="E38211E5AD614D36B99447CD5B4661CE"/>
        <w:category>
          <w:name w:val="General"/>
          <w:gallery w:val="placeholder"/>
        </w:category>
        <w:types>
          <w:type w:val="bbPlcHdr"/>
        </w:types>
        <w:behaviors>
          <w:behavior w:val="content"/>
        </w:behaviors>
        <w:guid w:val="{9DF91D4E-18B0-49B8-97C8-A274F1D803BB}"/>
      </w:docPartPr>
      <w:docPartBody>
        <w:p w:rsidR="00000000" w:rsidRDefault="00D26BE3">
          <w:pPr>
            <w:pStyle w:val="E38211E5AD614D36B99447CD5B4661CE"/>
          </w:pPr>
          <w:r w:rsidRPr="009D5E5F">
            <w:t>The scoop of the day</w:t>
          </w:r>
        </w:p>
      </w:docPartBody>
    </w:docPart>
    <w:docPart>
      <w:docPartPr>
        <w:name w:val="CF0052B6D29F4DA39F75785AA9683ABF"/>
        <w:category>
          <w:name w:val="General"/>
          <w:gallery w:val="placeholder"/>
        </w:category>
        <w:types>
          <w:type w:val="bbPlcHdr"/>
        </w:types>
        <w:behaviors>
          <w:behavior w:val="content"/>
        </w:behaviors>
        <w:guid w:val="{8E05EABD-4D1B-429C-8B55-210AEF11D2A5}"/>
      </w:docPartPr>
      <w:docPartBody>
        <w:p w:rsidR="00000000" w:rsidRDefault="00D26BE3">
          <w:pPr>
            <w:pStyle w:val="CF0052B6D29F4DA39F75785AA9683ABF"/>
          </w:pPr>
          <w:r w:rsidRPr="009D5E5F">
            <w:t>The latest updates to get you through the day</w:t>
          </w:r>
        </w:p>
      </w:docPartBody>
    </w:docPart>
    <w:docPart>
      <w:docPartPr>
        <w:name w:val="993DE0F4B155476CB13C423EDCD205E4"/>
        <w:category>
          <w:name w:val="General"/>
          <w:gallery w:val="placeholder"/>
        </w:category>
        <w:types>
          <w:type w:val="bbPlcHdr"/>
        </w:types>
        <w:behaviors>
          <w:behavior w:val="content"/>
        </w:behaviors>
        <w:guid w:val="{8D21E58E-FA55-467B-A303-23BFFD31F7F9}"/>
      </w:docPartPr>
      <w:docPartBody>
        <w:p w:rsidR="00096B25" w:rsidRPr="009D5E5F" w:rsidRDefault="00D26BE3"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D26BE3" w:rsidP="009D5E5F">
          <w:pPr>
            <w:rPr>
              <w:rFonts w:eastAsia="Times New Roman" w:cs="Times New Roman"/>
              <w:szCs w:val="24"/>
            </w:rPr>
          </w:pPr>
          <w:r w:rsidRPr="009D5E5F">
            <w:rPr>
              <w:rFonts w:eastAsia="Times New Roman" w:cs="Times New Roman"/>
              <w:szCs w:val="24"/>
            </w:rPr>
            <w:t>To make your d</w:t>
          </w:r>
          <w:r w:rsidRPr="009D5E5F">
            <w:rPr>
              <w:rFonts w:eastAsia="Times New Roman" w:cs="Times New Roman"/>
              <w:szCs w:val="24"/>
            </w:rPr>
            <w:t xml:space="preserve">ocument look professionally produced, Word provides header, footer, cover page, and text box designs that complement each other. For example, you can add a matching cover page, header, and sidebar. </w:t>
          </w:r>
        </w:p>
        <w:p w:rsidR="00000000" w:rsidRDefault="00D26BE3">
          <w:pPr>
            <w:pStyle w:val="993DE0F4B155476CB13C423EDCD205E4"/>
          </w:pPr>
          <w:r w:rsidRPr="009D5E5F">
            <w:t>Save time in Word with new buttons that show up where you</w:t>
          </w:r>
          <w:r w:rsidRPr="009D5E5F">
            <w:t xml:space="preserve">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2628A2C8C4F4B1F89951A071E8B467A"/>
        <w:category>
          <w:name w:val="General"/>
          <w:gallery w:val="placeholder"/>
        </w:category>
        <w:types>
          <w:type w:val="bbPlcHdr"/>
        </w:types>
        <w:behaviors>
          <w:behavior w:val="content"/>
        </w:behaviors>
        <w:guid w:val="{3D0999AA-1F6C-4E8E-9034-7E94318641A2}"/>
      </w:docPartPr>
      <w:docPartBody>
        <w:p w:rsidR="00096B25" w:rsidRPr="009D5E5F" w:rsidRDefault="00D26BE3" w:rsidP="009D5E5F">
          <w:pPr>
            <w:rPr>
              <w:rFonts w:eastAsiaTheme="minorHAnsi"/>
            </w:rPr>
          </w:pPr>
          <w:r w:rsidRPr="009D5E5F">
            <w:rPr>
              <w:rFonts w:eastAsiaTheme="minorHAnsi"/>
            </w:rPr>
            <w:t>Themes and styles also help k</w:t>
          </w:r>
          <w:r w:rsidRPr="009D5E5F">
            <w:rPr>
              <w:rFonts w:eastAsiaTheme="minorHAnsi"/>
            </w:rPr>
            <w:t xml:space="preserve">eep your document coordinated. When you click Design and choose a new Theme, the pictures, charts, and SmartArt graphics change to match your new theme. When you apply styles, your headings change to match the new theme. </w:t>
          </w:r>
        </w:p>
        <w:p w:rsidR="00096B25" w:rsidRPr="009D5E5F" w:rsidRDefault="00D26BE3" w:rsidP="009D5E5F">
          <w:r w:rsidRPr="009D5E5F">
            <w:t>Save time in Word with new buttons</w:t>
          </w:r>
          <w:r w:rsidRPr="009D5E5F">
            <w:t xml:space="preserve"> that show up where you need them. To change the way a picture fits in your document, click it and a button for layout options appears next to it. When you work on a table, click where you want to add a row or a column, and then click the plus sign. </w:t>
          </w:r>
        </w:p>
        <w:p w:rsidR="00000000" w:rsidRDefault="00D26BE3">
          <w:pPr>
            <w:pStyle w:val="42628A2C8C4F4B1F89951A071E8B467A"/>
          </w:pPr>
          <w:r w:rsidRPr="009D5E5F">
            <w:t>Readi</w:t>
          </w:r>
          <w:r w:rsidRPr="009D5E5F">
            <w:t>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0C5A3994A97947DFBC541114AC870AF8"/>
        <w:category>
          <w:name w:val="General"/>
          <w:gallery w:val="placeholder"/>
        </w:category>
        <w:types>
          <w:type w:val="bbPlcHdr"/>
        </w:types>
        <w:behaviors>
          <w:behavior w:val="content"/>
        </w:behaviors>
        <w:guid w:val="{22BD4670-1C61-4D5F-BFE9-248E89074FB2}"/>
      </w:docPartPr>
      <w:docPartBody>
        <w:p w:rsidR="00000000" w:rsidRDefault="00D26BE3">
          <w:pPr>
            <w:pStyle w:val="0C5A3994A97947DFBC541114AC870AF8"/>
          </w:pPr>
          <w:r w:rsidRPr="00F66772">
            <w:t>Picture Caption: To make yo</w:t>
          </w:r>
          <w:r w:rsidRPr="00F66772">
            <w:t>ur document look professionally produced, Word provides header, footer, cover page, and text box designs that complement each other.</w:t>
          </w:r>
        </w:p>
      </w:docPartBody>
    </w:docPart>
    <w:docPart>
      <w:docPartPr>
        <w:name w:val="DA7BC111996F431AADA1FDCA2063C9B7"/>
        <w:category>
          <w:name w:val="General"/>
          <w:gallery w:val="placeholder"/>
        </w:category>
        <w:types>
          <w:type w:val="bbPlcHdr"/>
        </w:types>
        <w:behaviors>
          <w:behavior w:val="content"/>
        </w:behaviors>
        <w:guid w:val="{98F30D42-BD7A-4E88-BCC6-46A7EB2194F2}"/>
      </w:docPartPr>
      <w:docPartBody>
        <w:p w:rsidR="00000000" w:rsidRDefault="00D26BE3">
          <w:pPr>
            <w:pStyle w:val="DA7BC111996F431AADA1FDCA2063C9B7"/>
          </w:pPr>
          <w:r w:rsidRPr="009D5E5F">
            <w:rPr>
              <w:rStyle w:val="PlaceholderText"/>
            </w:rPr>
            <w:t>The scoop of the day</w:t>
          </w:r>
        </w:p>
      </w:docPartBody>
    </w:docPart>
    <w:docPart>
      <w:docPartPr>
        <w:name w:val="975BCB59055344F491DC5A5083C4AA7E"/>
        <w:category>
          <w:name w:val="General"/>
          <w:gallery w:val="placeholder"/>
        </w:category>
        <w:types>
          <w:type w:val="bbPlcHdr"/>
        </w:types>
        <w:behaviors>
          <w:behavior w:val="content"/>
        </w:behaviors>
        <w:guid w:val="{7260C6D3-9B4F-4D7E-A5C6-FCEB1C52FAA1}"/>
      </w:docPartPr>
      <w:docPartBody>
        <w:p w:rsidR="00000000" w:rsidRDefault="00D26BE3">
          <w:pPr>
            <w:pStyle w:val="975BCB59055344F491DC5A5083C4AA7E"/>
          </w:pPr>
          <w:r w:rsidRPr="009D5E5F">
            <w:t>The latest updates</w:t>
          </w:r>
        </w:p>
      </w:docPartBody>
    </w:docPart>
    <w:docPart>
      <w:docPartPr>
        <w:name w:val="5D861F1FF5EA44ECAD6BDD4EABEE9684"/>
        <w:category>
          <w:name w:val="General"/>
          <w:gallery w:val="placeholder"/>
        </w:category>
        <w:types>
          <w:type w:val="bbPlcHdr"/>
        </w:types>
        <w:behaviors>
          <w:behavior w:val="content"/>
        </w:behaviors>
        <w:guid w:val="{445638F6-9F9C-460A-984E-A3638AA7504F}"/>
      </w:docPartPr>
      <w:docPartBody>
        <w:p w:rsidR="00000000" w:rsidRDefault="00D26BE3">
          <w:pPr>
            <w:pStyle w:val="5D861F1FF5EA44ECAD6BDD4EABEE9684"/>
          </w:pPr>
          <w:r w:rsidRPr="009D5E5F">
            <w:t>The scoop of the day</w:t>
          </w:r>
        </w:p>
      </w:docPartBody>
    </w:docPart>
    <w:docPart>
      <w:docPartPr>
        <w:name w:val="48A8EFED79E94105BC531C5C12CA60C4"/>
        <w:category>
          <w:name w:val="General"/>
          <w:gallery w:val="placeholder"/>
        </w:category>
        <w:types>
          <w:type w:val="bbPlcHdr"/>
        </w:types>
        <w:behaviors>
          <w:behavior w:val="content"/>
        </w:behaviors>
        <w:guid w:val="{9D3914C7-F523-4A08-87EF-73809DA86D99}"/>
      </w:docPartPr>
      <w:docPartBody>
        <w:p w:rsidR="00000000" w:rsidRDefault="00D26BE3">
          <w:pPr>
            <w:pStyle w:val="48A8EFED79E94105BC531C5C12CA60C4"/>
          </w:pPr>
          <w:r w:rsidRPr="009D5E5F">
            <w:t>The latest updates</w:t>
          </w:r>
        </w:p>
      </w:docPartBody>
    </w:docPart>
    <w:docPart>
      <w:docPartPr>
        <w:name w:val="C7A6DBBC120341E79B791BA5EB6437A1"/>
        <w:category>
          <w:name w:val="General"/>
          <w:gallery w:val="placeholder"/>
        </w:category>
        <w:types>
          <w:type w:val="bbPlcHdr"/>
        </w:types>
        <w:behaviors>
          <w:behavior w:val="content"/>
        </w:behaviors>
        <w:guid w:val="{DFE1C073-1BD3-4757-AEA6-78AFC514CBD5}"/>
      </w:docPartPr>
      <w:docPartBody>
        <w:p w:rsidR="00000000" w:rsidRDefault="00D26BE3">
          <w:pPr>
            <w:pStyle w:val="C7A6DBBC120341E79B791BA5EB6437A1"/>
          </w:pPr>
          <w:r w:rsidRPr="009D5E5F">
            <w:t>The scoop of the day</w:t>
          </w:r>
        </w:p>
      </w:docPartBody>
    </w:docPart>
    <w:docPart>
      <w:docPartPr>
        <w:name w:val="738F29F029094EBEBD6E02A2711D591B"/>
        <w:category>
          <w:name w:val="General"/>
          <w:gallery w:val="placeholder"/>
        </w:category>
        <w:types>
          <w:type w:val="bbPlcHdr"/>
        </w:types>
        <w:behaviors>
          <w:behavior w:val="content"/>
        </w:behaviors>
        <w:guid w:val="{A5B133EF-797E-427B-827A-67BB4CAFE08F}"/>
      </w:docPartPr>
      <w:docPartBody>
        <w:p w:rsidR="00000000" w:rsidRDefault="00D26BE3">
          <w:pPr>
            <w:pStyle w:val="738F29F029094EBEBD6E02A2711D591B"/>
          </w:pPr>
          <w:r w:rsidRPr="009D5E5F">
            <w:t>The latest updates</w:t>
          </w:r>
        </w:p>
      </w:docPartBody>
    </w:docPart>
    <w:docPart>
      <w:docPartPr>
        <w:name w:val="7789FE64C3DE492FA746CBD531AF0B24"/>
        <w:category>
          <w:name w:val="General"/>
          <w:gallery w:val="placeholder"/>
        </w:category>
        <w:types>
          <w:type w:val="bbPlcHdr"/>
        </w:types>
        <w:behaviors>
          <w:behavior w:val="content"/>
        </w:behaviors>
        <w:guid w:val="{57C1236A-8766-48BF-8CFF-C0F76B0B177D}"/>
      </w:docPartPr>
      <w:docPartBody>
        <w:p w:rsidR="00000000" w:rsidRDefault="00D26BE3">
          <w:pPr>
            <w:pStyle w:val="7789FE64C3DE492FA746CBD531AF0B24"/>
          </w:pPr>
          <w:r w:rsidRPr="00B93C89">
            <w:t>Mirjam Nilsson</w:t>
          </w:r>
        </w:p>
      </w:docPartBody>
    </w:docPart>
    <w:docPart>
      <w:docPartPr>
        <w:name w:val="A48ECB8993EB4428887179B67591D433"/>
        <w:category>
          <w:name w:val="General"/>
          <w:gallery w:val="placeholder"/>
        </w:category>
        <w:types>
          <w:type w:val="bbPlcHdr"/>
        </w:types>
        <w:behaviors>
          <w:behavior w:val="content"/>
        </w:behaviors>
        <w:guid w:val="{E420DE86-F9B9-43E5-AA85-32AE3F095165}"/>
      </w:docPartPr>
      <w:docPartBody>
        <w:p w:rsidR="00000000" w:rsidRDefault="00D26BE3">
          <w:pPr>
            <w:pStyle w:val="A48ECB8993EB4428887179B67591D433"/>
          </w:pPr>
          <w:r w:rsidRPr="00B93C89">
            <w:t>Mirjam Nilsson</w:t>
          </w:r>
        </w:p>
      </w:docPartBody>
    </w:docPart>
    <w:docPart>
      <w:docPartPr>
        <w:name w:val="27B3D785C8ED4FD5B3710500A0118E9B"/>
        <w:category>
          <w:name w:val="General"/>
          <w:gallery w:val="placeholder"/>
        </w:category>
        <w:types>
          <w:type w:val="bbPlcHdr"/>
        </w:types>
        <w:behaviors>
          <w:behavior w:val="content"/>
        </w:behaviors>
        <w:guid w:val="{A2241571-8FCC-4D22-95CD-561926B7375A}"/>
      </w:docPartPr>
      <w:docPartBody>
        <w:p w:rsidR="00000000" w:rsidRDefault="00D26BE3">
          <w:pPr>
            <w:pStyle w:val="27B3D785C8ED4FD5B3710500A0118E9B"/>
          </w:pPr>
          <w:r w:rsidRPr="00B93C89">
            <w:t>Mirjam Nilsson</w:t>
          </w:r>
        </w:p>
      </w:docPartBody>
    </w:docPart>
    <w:docPart>
      <w:docPartPr>
        <w:name w:val="2BF64D0AAF994C9F9E60E7F6CCC79859"/>
        <w:category>
          <w:name w:val="General"/>
          <w:gallery w:val="placeholder"/>
        </w:category>
        <w:types>
          <w:type w:val="bbPlcHdr"/>
        </w:types>
        <w:behaviors>
          <w:behavior w:val="content"/>
        </w:behaviors>
        <w:guid w:val="{811EB07D-8977-4283-B24B-4C8C78328437}"/>
      </w:docPartPr>
      <w:docPartBody>
        <w:p w:rsidR="00000000" w:rsidRDefault="00D26BE3">
          <w:pPr>
            <w:pStyle w:val="2BF64D0AAF994C9F9E60E7F6CCC79859"/>
          </w:pPr>
          <w:r w:rsidRPr="005E1B08">
            <w:t xml:space="preserve">To make your document look professionally produced, Word provides header, footer, cover page, and text box designs that </w:t>
          </w:r>
          <w:r w:rsidRPr="005E1B08">
            <w:t>complement each other.</w:t>
          </w:r>
        </w:p>
      </w:docPartBody>
    </w:docPart>
    <w:docPart>
      <w:docPartPr>
        <w:name w:val="6C5441A371F14E71BB652DA87843DA60"/>
        <w:category>
          <w:name w:val="General"/>
          <w:gallery w:val="placeholder"/>
        </w:category>
        <w:types>
          <w:type w:val="bbPlcHdr"/>
        </w:types>
        <w:behaviors>
          <w:behavior w:val="content"/>
        </w:behaviors>
        <w:guid w:val="{E13F739F-151C-4C3A-AED7-66E7920F29D5}"/>
      </w:docPartPr>
      <w:docPartBody>
        <w:p w:rsidR="00000000" w:rsidRDefault="00D26BE3">
          <w:pPr>
            <w:pStyle w:val="6C5441A371F14E71BB652DA87843DA60"/>
          </w:pPr>
          <w:r w:rsidRPr="000C492C">
            <w:t>Page XX</w:t>
          </w:r>
        </w:p>
      </w:docPartBody>
    </w:docPart>
    <w:docPart>
      <w:docPartPr>
        <w:name w:val="40700FCD9CC142788E7286EB94D2A7D1"/>
        <w:category>
          <w:name w:val="General"/>
          <w:gallery w:val="placeholder"/>
        </w:category>
        <w:types>
          <w:type w:val="bbPlcHdr"/>
        </w:types>
        <w:behaviors>
          <w:behavior w:val="content"/>
        </w:behaviors>
        <w:guid w:val="{6BF956A0-430F-4333-B199-7B92A17C77AF}"/>
      </w:docPartPr>
      <w:docPartBody>
        <w:p w:rsidR="00000000" w:rsidRDefault="00D26BE3">
          <w:pPr>
            <w:pStyle w:val="40700FCD9CC142788E7286EB94D2A7D1"/>
          </w:pPr>
          <w:r w:rsidRPr="005E1B08">
            <w:t>Reading is easier, too, in the new Reading view. You can collapse parts of the document and focus on the text you want.</w:t>
          </w:r>
        </w:p>
      </w:docPartBody>
    </w:docPart>
    <w:docPart>
      <w:docPartPr>
        <w:name w:val="A0C8342ACE054904A7FE4949FE51C8C3"/>
        <w:category>
          <w:name w:val="General"/>
          <w:gallery w:val="placeholder"/>
        </w:category>
        <w:types>
          <w:type w:val="bbPlcHdr"/>
        </w:types>
        <w:behaviors>
          <w:behavior w:val="content"/>
        </w:behaviors>
        <w:guid w:val="{FD0F9DEC-A17D-4555-853F-0990CAEBA849}"/>
      </w:docPartPr>
      <w:docPartBody>
        <w:p w:rsidR="00000000" w:rsidRDefault="00D26BE3">
          <w:pPr>
            <w:pStyle w:val="A0C8342ACE054904A7FE4949FE51C8C3"/>
          </w:pPr>
          <w:r w:rsidRPr="000C492C">
            <w:t>Page XX</w:t>
          </w:r>
        </w:p>
      </w:docPartBody>
    </w:docPart>
    <w:docPart>
      <w:docPartPr>
        <w:name w:val="3DEB0C7065E94204A54D930E060D5A6D"/>
        <w:category>
          <w:name w:val="General"/>
          <w:gallery w:val="placeholder"/>
        </w:category>
        <w:types>
          <w:type w:val="bbPlcHdr"/>
        </w:types>
        <w:behaviors>
          <w:behavior w:val="content"/>
        </w:behaviors>
        <w:guid w:val="{387C0B58-82D7-4A70-8958-A8766EA4687F}"/>
      </w:docPartPr>
      <w:docPartBody>
        <w:p w:rsidR="00000000" w:rsidRDefault="00D26BE3">
          <w:pPr>
            <w:pStyle w:val="3DEB0C7065E94204A54D930E060D5A6D"/>
          </w:pPr>
          <w:r w:rsidRPr="005E1B08">
            <w:t>To make your document look professionally produced, Word provides header, footer, cover page, and text bo</w:t>
          </w:r>
          <w:r w:rsidRPr="005E1B08">
            <w:t>x designs that complement each other.</w:t>
          </w:r>
        </w:p>
      </w:docPartBody>
    </w:docPart>
    <w:docPart>
      <w:docPartPr>
        <w:name w:val="F6F0A68F8000437681A334193FBCDDCF"/>
        <w:category>
          <w:name w:val="General"/>
          <w:gallery w:val="placeholder"/>
        </w:category>
        <w:types>
          <w:type w:val="bbPlcHdr"/>
        </w:types>
        <w:behaviors>
          <w:behavior w:val="content"/>
        </w:behaviors>
        <w:guid w:val="{C85D97E6-1916-4519-A6F7-4B4CB6C8CC5E}"/>
      </w:docPartPr>
      <w:docPartBody>
        <w:p w:rsidR="00000000" w:rsidRDefault="00D26BE3">
          <w:pPr>
            <w:pStyle w:val="F6F0A68F8000437681A334193FBCDDCF"/>
          </w:pPr>
          <w:r w:rsidRPr="000C492C">
            <w:t>Page XX</w:t>
          </w:r>
        </w:p>
      </w:docPartBody>
    </w:docPart>
    <w:docPart>
      <w:docPartPr>
        <w:name w:val="7FDC5FED4AD04FD592A217690A108A2A"/>
        <w:category>
          <w:name w:val="General"/>
          <w:gallery w:val="placeholder"/>
        </w:category>
        <w:types>
          <w:type w:val="bbPlcHdr"/>
        </w:types>
        <w:behaviors>
          <w:behavior w:val="content"/>
        </w:behaviors>
        <w:guid w:val="{66D52C00-0C1B-45C3-AB4F-389C3885D1FE}"/>
      </w:docPartPr>
      <w:docPartBody>
        <w:p w:rsidR="00000000" w:rsidRDefault="00D26BE3">
          <w:pPr>
            <w:pStyle w:val="7FDC5FED4AD04FD592A217690A108A2A"/>
          </w:pPr>
          <w:r w:rsidRPr="00F7629D">
            <w:t xml:space="preserve">Tuesday, Sep 20, </w:t>
          </w:r>
          <w:r>
            <w:t>Y</w:t>
          </w:r>
          <w:r w:rsidRPr="00F7629D">
            <w:t>YYY</w:t>
          </w:r>
        </w:p>
      </w:docPartBody>
    </w:docPart>
    <w:docPart>
      <w:docPartPr>
        <w:name w:val="037ACBF010844C25A8DF7DA80DB65568"/>
        <w:category>
          <w:name w:val="General"/>
          <w:gallery w:val="placeholder"/>
        </w:category>
        <w:types>
          <w:type w:val="bbPlcHdr"/>
        </w:types>
        <w:behaviors>
          <w:behavior w:val="content"/>
        </w:behaviors>
        <w:guid w:val="{1F72FE54-36D6-4611-884B-F698FA610F1E}"/>
      </w:docPartPr>
      <w:docPartBody>
        <w:p w:rsidR="00000000" w:rsidRDefault="00D26BE3">
          <w:pPr>
            <w:pStyle w:val="037ACBF010844C25A8DF7DA80DB65568"/>
          </w:pPr>
          <w:r w:rsidRPr="00F7629D">
            <w:t>NEWS TODAY</w:t>
          </w:r>
        </w:p>
      </w:docPartBody>
    </w:docPart>
    <w:docPart>
      <w:docPartPr>
        <w:name w:val="E5847DB3C06742FEAB008E4C9962D6D5"/>
        <w:category>
          <w:name w:val="General"/>
          <w:gallery w:val="placeholder"/>
        </w:category>
        <w:types>
          <w:type w:val="bbPlcHdr"/>
        </w:types>
        <w:behaviors>
          <w:behavior w:val="content"/>
        </w:behaviors>
        <w:guid w:val="{4A4C162B-4453-4F32-9683-0B1A81E9FA21}"/>
      </w:docPartPr>
      <w:docPartBody>
        <w:p w:rsidR="00000000" w:rsidRDefault="00D26BE3">
          <w:pPr>
            <w:pStyle w:val="E5847DB3C06742FEAB008E4C9962D6D5"/>
          </w:pPr>
          <w:r w:rsidRPr="00800A0F">
            <w:t>Issue #10</w:t>
          </w:r>
        </w:p>
      </w:docPartBody>
    </w:docPart>
    <w:docPart>
      <w:docPartPr>
        <w:name w:val="8E9760C6C734401788E87355E2A8FE9F"/>
        <w:category>
          <w:name w:val="General"/>
          <w:gallery w:val="placeholder"/>
        </w:category>
        <w:types>
          <w:type w:val="bbPlcHdr"/>
        </w:types>
        <w:behaviors>
          <w:behavior w:val="content"/>
        </w:behaviors>
        <w:guid w:val="{002367FE-B057-4099-B5C6-70E346487493}"/>
      </w:docPartPr>
      <w:docPartBody>
        <w:p w:rsidR="00000000" w:rsidRDefault="00D26BE3">
          <w:pPr>
            <w:pStyle w:val="8E9760C6C734401788E87355E2A8FE9F"/>
          </w:pPr>
          <w:r w:rsidRPr="00F7629D">
            <w:t>Mirjam Nilsson</w:t>
          </w:r>
        </w:p>
      </w:docPartBody>
    </w:docPart>
    <w:docPart>
      <w:docPartPr>
        <w:name w:val="70C8CC3C48594797961F24895B556FFB"/>
        <w:category>
          <w:name w:val="General"/>
          <w:gallery w:val="placeholder"/>
        </w:category>
        <w:types>
          <w:type w:val="bbPlcHdr"/>
        </w:types>
        <w:behaviors>
          <w:behavior w:val="content"/>
        </w:behaviors>
        <w:guid w:val="{377477AD-6228-485B-B632-0F4E421BA1A5}"/>
      </w:docPartPr>
      <w:docPartBody>
        <w:p w:rsidR="00000000" w:rsidRDefault="00D26BE3">
          <w:pPr>
            <w:pStyle w:val="70C8CC3C48594797961F24895B556FFB"/>
          </w:pPr>
          <w:r w:rsidRPr="00C07E8F">
            <w:t>The latest breaking news of the day</w:t>
          </w:r>
        </w:p>
      </w:docPartBody>
    </w:docPart>
    <w:docPart>
      <w:docPartPr>
        <w:name w:val="10CE4738466C40D1A5F302B7A305699A"/>
        <w:category>
          <w:name w:val="General"/>
          <w:gallery w:val="placeholder"/>
        </w:category>
        <w:types>
          <w:type w:val="bbPlcHdr"/>
        </w:types>
        <w:behaviors>
          <w:behavior w:val="content"/>
        </w:behaviors>
        <w:guid w:val="{5AFB36E4-3147-4A3D-8A19-0B61923F2273}"/>
      </w:docPartPr>
      <w:docPartBody>
        <w:p w:rsidR="00000000" w:rsidRDefault="00D26BE3">
          <w:pPr>
            <w:pStyle w:val="10CE4738466C40D1A5F302B7A305699A"/>
          </w:pPr>
          <w:r w:rsidRPr="00C07E8F">
            <w:t>The latest updates to get you through the day</w:t>
          </w:r>
        </w:p>
      </w:docPartBody>
    </w:docPart>
    <w:docPart>
      <w:docPartPr>
        <w:name w:val="0B08490ADE124397897A03FC864F43FF"/>
        <w:category>
          <w:name w:val="General"/>
          <w:gallery w:val="placeholder"/>
        </w:category>
        <w:types>
          <w:type w:val="bbPlcHdr"/>
        </w:types>
        <w:behaviors>
          <w:behavior w:val="content"/>
        </w:behaviors>
        <w:guid w:val="{50E8318F-8555-41F9-BF06-644040C783B5}"/>
      </w:docPartPr>
      <w:docPartBody>
        <w:p w:rsidR="00096B25" w:rsidRPr="00C07E8F" w:rsidRDefault="00D26BE3" w:rsidP="00C07E8F">
          <w:r w:rsidRPr="00C07E8F">
            <w:t>Save time in Word with new buttons that show up where you need them. To change the way a picture fits in your document, click it and a button for layout options appears next to it. When you work on a table, click where you want to ad</w:t>
          </w:r>
          <w:r w:rsidRPr="00C07E8F">
            <w:t xml:space="preserve">d a row or a column, and then click the plus sign. </w:t>
          </w:r>
        </w:p>
        <w:p w:rsidR="00096B25" w:rsidRPr="00C07E8F" w:rsidRDefault="00D26BE3" w:rsidP="00C07E8F">
          <w:r w:rsidRPr="00C07E8F">
            <w:t xml:space="preserve">Reading is easier, too, in the new Reading view. You can collapse parts of the document and focus on the text you want. If you need to stop reading before you reach the end, Word remembers where you left </w:t>
          </w:r>
          <w:r w:rsidRPr="00C07E8F">
            <w:t xml:space="preserve">off - even on another device. </w:t>
          </w:r>
        </w:p>
        <w:p w:rsidR="00000000" w:rsidRDefault="00D26BE3">
          <w:pPr>
            <w:pStyle w:val="0B08490ADE124397897A03FC864F43FF"/>
          </w:pPr>
          <w:r w:rsidRPr="00C07E8F">
            <w:t xml:space="preserve">Themes and styles also help keep your document coordinated. When you click Design and choose a new Theme, the pictures, charts, and SmartArt graphics change to match your new theme. When you apply styles, your </w:t>
          </w:r>
          <w:r w:rsidRPr="00C07E8F">
            <w:t>headings change to match the new theme.</w:t>
          </w:r>
        </w:p>
      </w:docPartBody>
    </w:docPart>
    <w:docPart>
      <w:docPartPr>
        <w:name w:val="B21894A0807847CA82669A2561DAAC02"/>
        <w:category>
          <w:name w:val="General"/>
          <w:gallery w:val="placeholder"/>
        </w:category>
        <w:types>
          <w:type w:val="bbPlcHdr"/>
        </w:types>
        <w:behaviors>
          <w:behavior w:val="content"/>
        </w:behaviors>
        <w:guid w:val="{B996F206-3F6B-461A-B4FB-09C0A1D5073A}"/>
      </w:docPartPr>
      <w:docPartBody>
        <w:p w:rsidR="00096B25" w:rsidRPr="00C07E8F" w:rsidRDefault="00D26BE3" w:rsidP="00C07E8F">
          <w:r w:rsidRPr="00C07E8F">
            <w:t xml:space="preserve">Video provides a powerful way to help you prove your point. When you click Online Video, you can paste in the embed code for the video you want to add. You can also type a keyword to search online for the video that </w:t>
          </w:r>
          <w:r w:rsidRPr="00C07E8F">
            <w:t xml:space="preserve">best fits your document. </w:t>
          </w:r>
        </w:p>
        <w:p w:rsidR="00096B25" w:rsidRPr="00C07E8F" w:rsidRDefault="00D26BE3" w:rsidP="00C07E8F">
          <w:r w:rsidRPr="00C07E8F">
            <w:t xml:space="preserve">To make your document look professionally produced, Word provides header, footer, cover page, and text box designs that complement each other. For example, you can add a matching cover page, header, and sidebar. </w:t>
          </w:r>
        </w:p>
        <w:p w:rsidR="00000000" w:rsidRDefault="00D26BE3">
          <w:pPr>
            <w:pStyle w:val="B21894A0807847CA82669A2561DAAC02"/>
          </w:pPr>
          <w:r w:rsidRPr="00C07E8F">
            <w:t>Save time in Word</w:t>
          </w:r>
          <w:r w:rsidRPr="00C07E8F">
            <w:t xml:space="preserve"> with new buttons that show up where you need them. To change the way a picture fits in your document, click it and a button for layout options appears next to it. When you work on a table, click where you want to add a row or a column, and then click the </w:t>
          </w:r>
          <w:r w:rsidRPr="00C07E8F">
            <w:t xml:space="preserve">plus sign.  </w:t>
          </w:r>
        </w:p>
      </w:docPartBody>
    </w:docPart>
    <w:docPart>
      <w:docPartPr>
        <w:name w:val="4BF63E68514A45A88C2CC57EB44AA157"/>
        <w:category>
          <w:name w:val="General"/>
          <w:gallery w:val="placeholder"/>
        </w:category>
        <w:types>
          <w:type w:val="bbPlcHdr"/>
        </w:types>
        <w:behaviors>
          <w:behavior w:val="content"/>
        </w:behaviors>
        <w:guid w:val="{BF6E4F24-9589-4713-B7B2-EBEFBEF5251D}"/>
      </w:docPartPr>
      <w:docPartBody>
        <w:p w:rsidR="00000000" w:rsidRDefault="00D26BE3">
          <w:pPr>
            <w:pStyle w:val="4BF63E68514A45A88C2CC57EB44AA157"/>
          </w:pPr>
          <w:r w:rsidRPr="00C07E8F">
            <w:t xml:space="preserve">Themes and styles also help keep your document coordinated. When you click Design and choose a new Theme, the pictures, charts, and SmartArt graphics change to match your new theme. When you apply styles, your headings change to match the </w:t>
          </w:r>
          <w:r w:rsidRPr="00C07E8F">
            <w:t>new theme.</w:t>
          </w:r>
        </w:p>
      </w:docPartBody>
    </w:docPart>
    <w:docPart>
      <w:docPartPr>
        <w:name w:val="1115085955404378916E522CC795E844"/>
        <w:category>
          <w:name w:val="General"/>
          <w:gallery w:val="placeholder"/>
        </w:category>
        <w:types>
          <w:type w:val="bbPlcHdr"/>
        </w:types>
        <w:behaviors>
          <w:behavior w:val="content"/>
        </w:behaviors>
        <w:guid w:val="{DFAE1CA8-6C18-44E7-BEB6-4F73AABCC012}"/>
      </w:docPartPr>
      <w:docPartBody>
        <w:p w:rsidR="00000000" w:rsidRDefault="00D26BE3">
          <w:pPr>
            <w:pStyle w:val="1115085955404378916E522CC795E844"/>
          </w:pPr>
          <w:r w:rsidRPr="00C07E8F">
            <w:t>Picture caption: Picture Caption: To make your document look professionally produced, Word provides header, footer, cover page, and text box designs that complement each other.</w:t>
          </w:r>
        </w:p>
      </w:docPartBody>
    </w:docPart>
    <w:docPart>
      <w:docPartPr>
        <w:name w:val="3D5D695E5ABC4B6586E6B8FA37F68999"/>
        <w:category>
          <w:name w:val="General"/>
          <w:gallery w:val="placeholder"/>
        </w:category>
        <w:types>
          <w:type w:val="bbPlcHdr"/>
        </w:types>
        <w:behaviors>
          <w:behavior w:val="content"/>
        </w:behaviors>
        <w:guid w:val="{8DE8BFA9-7785-4EF0-B3F6-B257FD603E40}"/>
      </w:docPartPr>
      <w:docPartBody>
        <w:p w:rsidR="00000000" w:rsidRDefault="00D26BE3">
          <w:pPr>
            <w:pStyle w:val="3D5D695E5ABC4B6586E6B8FA37F68999"/>
          </w:pPr>
          <w:r w:rsidRPr="00F7629D">
            <w:t>Mirjam Nilsson</w:t>
          </w:r>
        </w:p>
      </w:docPartBody>
    </w:docPart>
    <w:docPart>
      <w:docPartPr>
        <w:name w:val="1FBEFEC88C45417D9A38DC12E09691EF"/>
        <w:category>
          <w:name w:val="General"/>
          <w:gallery w:val="placeholder"/>
        </w:category>
        <w:types>
          <w:type w:val="bbPlcHdr"/>
        </w:types>
        <w:behaviors>
          <w:behavior w:val="content"/>
        </w:behaviors>
        <w:guid w:val="{1F94812F-1C27-4B1C-84A2-7AE368DAB8B1}"/>
      </w:docPartPr>
      <w:docPartBody>
        <w:p w:rsidR="00000000" w:rsidRDefault="00D26BE3">
          <w:pPr>
            <w:pStyle w:val="1FBEFEC88C45417D9A38DC12E09691EF"/>
          </w:pPr>
          <w:r w:rsidRPr="009D5E5F">
            <w:t>The scoop of the day</w:t>
          </w:r>
        </w:p>
      </w:docPartBody>
    </w:docPart>
    <w:docPart>
      <w:docPartPr>
        <w:name w:val="7F4F6A7CA1EE4FF0A7398224EF7EB74E"/>
        <w:category>
          <w:name w:val="General"/>
          <w:gallery w:val="placeholder"/>
        </w:category>
        <w:types>
          <w:type w:val="bbPlcHdr"/>
        </w:types>
        <w:behaviors>
          <w:behavior w:val="content"/>
        </w:behaviors>
        <w:guid w:val="{9E104C28-9FA9-4F0B-ACBE-D03AACD7AF21}"/>
      </w:docPartPr>
      <w:docPartBody>
        <w:p w:rsidR="00000000" w:rsidRDefault="00D26BE3">
          <w:pPr>
            <w:pStyle w:val="7F4F6A7CA1EE4FF0A7398224EF7EB74E"/>
          </w:pPr>
          <w:r w:rsidRPr="009D5E5F">
            <w:t>The latest updates</w:t>
          </w:r>
        </w:p>
      </w:docPartBody>
    </w:docPart>
    <w:docPart>
      <w:docPartPr>
        <w:name w:val="ACAC87F8AA3D4F8986A81380D2B535B2"/>
        <w:category>
          <w:name w:val="General"/>
          <w:gallery w:val="placeholder"/>
        </w:category>
        <w:types>
          <w:type w:val="bbPlcHdr"/>
        </w:types>
        <w:behaviors>
          <w:behavior w:val="content"/>
        </w:behaviors>
        <w:guid w:val="{B7431693-FE43-490C-B8DB-16A599D39AF4}"/>
      </w:docPartPr>
      <w:docPartBody>
        <w:p w:rsidR="00096B25" w:rsidRPr="008C0AD6" w:rsidRDefault="00D26BE3" w:rsidP="008C0AD6">
          <w:r w:rsidRPr="008C0AD6">
            <w:t>Themes and styles also help keep your document coordinated. When you</w:t>
          </w:r>
          <w:r w:rsidRPr="008C0AD6">
            <w:t xml:space="preserve"> click Design and choose a new Theme, the pictures, charts, and SmartArt graphics change to match your new theme. When you apply styles, your headings change to match the new theme. </w:t>
          </w:r>
        </w:p>
        <w:p w:rsidR="00096B25" w:rsidRPr="008C0AD6" w:rsidRDefault="00D26BE3" w:rsidP="008C0AD6">
          <w:r w:rsidRPr="008C0AD6">
            <w:t>Save time in Word with new buttons that show up where you need them. To c</w:t>
          </w:r>
          <w:r w:rsidRPr="008C0AD6">
            <w:t>hange the way a picture fits in your document, click it and a button for layout options appears next to it. When you work on a table, click where you want to add a row or a column, and then click the plus sign. Reading is easier, too, in the new Reading vi</w:t>
          </w:r>
          <w:r w:rsidRPr="008C0AD6">
            <w:t xml:space="preserve">ew. You can collapse parts of the document and focus on the text you want. </w:t>
          </w:r>
        </w:p>
        <w:p w:rsidR="00000000" w:rsidRDefault="00D26BE3">
          <w:pPr>
            <w:pStyle w:val="ACAC87F8AA3D4F8986A81380D2B535B2"/>
          </w:pPr>
          <w:r w:rsidRPr="008C0AD6">
            <w:t xml:space="preserve">When you work on a table, click where you want to add a row or a column, and then click the plus sign.  </w:t>
          </w:r>
        </w:p>
      </w:docPartBody>
    </w:docPart>
    <w:docPart>
      <w:docPartPr>
        <w:name w:val="0DF147D628794929AA73A0FEBB1AF2AA"/>
        <w:category>
          <w:name w:val="General"/>
          <w:gallery w:val="placeholder"/>
        </w:category>
        <w:types>
          <w:type w:val="bbPlcHdr"/>
        </w:types>
        <w:behaviors>
          <w:behavior w:val="content"/>
        </w:behaviors>
        <w:guid w:val="{B001B42D-B145-41A7-9D71-7BA522FEFAC0}"/>
      </w:docPartPr>
      <w:docPartBody>
        <w:p w:rsidR="00000000" w:rsidRDefault="00D26BE3">
          <w:pPr>
            <w:pStyle w:val="0DF147D628794929AA73A0FEBB1AF2AA"/>
          </w:pPr>
          <w:r w:rsidRPr="007C10B3">
            <w:t>Picture Caption: To make your document look professionally produced, Word p</w:t>
          </w:r>
          <w:r w:rsidRPr="007C10B3">
            <w:t>rovides header, footer, cover page, and text box designs that complement each other.</w:t>
          </w:r>
        </w:p>
      </w:docPartBody>
    </w:docPart>
    <w:docPart>
      <w:docPartPr>
        <w:name w:val="A0F2B3F64F334C6C90E8EEA3A1791BB4"/>
        <w:category>
          <w:name w:val="General"/>
          <w:gallery w:val="placeholder"/>
        </w:category>
        <w:types>
          <w:type w:val="bbPlcHdr"/>
        </w:types>
        <w:behaviors>
          <w:behavior w:val="content"/>
        </w:behaviors>
        <w:guid w:val="{730C1DCF-777B-4F59-BD78-F1F17A8BEA16}"/>
      </w:docPartPr>
      <w:docPartBody>
        <w:p w:rsidR="00000000" w:rsidRDefault="00D26BE3">
          <w:pPr>
            <w:pStyle w:val="A0F2B3F64F334C6C90E8EEA3A1791BB4"/>
          </w:pPr>
          <w:r w:rsidRPr="00F7629D">
            <w:t>Mirjam Nilsson</w:t>
          </w:r>
        </w:p>
      </w:docPartBody>
    </w:docPart>
    <w:docPart>
      <w:docPartPr>
        <w:name w:val="5F063431E0FA4741B28098B2B06EE882"/>
        <w:category>
          <w:name w:val="General"/>
          <w:gallery w:val="placeholder"/>
        </w:category>
        <w:types>
          <w:type w:val="bbPlcHdr"/>
        </w:types>
        <w:behaviors>
          <w:behavior w:val="content"/>
        </w:behaviors>
        <w:guid w:val="{A1A65956-942D-4D8F-8365-692F4E03532E}"/>
      </w:docPartPr>
      <w:docPartBody>
        <w:p w:rsidR="00000000" w:rsidRDefault="00D26BE3">
          <w:pPr>
            <w:pStyle w:val="5F063431E0FA4741B28098B2B06EE882"/>
          </w:pPr>
          <w:r w:rsidRPr="00C07E8F">
            <w:t>The latest breaking news</w:t>
          </w:r>
        </w:p>
      </w:docPartBody>
    </w:docPart>
    <w:docPart>
      <w:docPartPr>
        <w:name w:val="1CD625B8F6D744CFB5E7CBF9C694F7FC"/>
        <w:category>
          <w:name w:val="General"/>
          <w:gallery w:val="placeholder"/>
        </w:category>
        <w:types>
          <w:type w:val="bbPlcHdr"/>
        </w:types>
        <w:behaviors>
          <w:behavior w:val="content"/>
        </w:behaviors>
        <w:guid w:val="{2EC98815-A533-47BB-899B-2CCCD901AF70}"/>
      </w:docPartPr>
      <w:docPartBody>
        <w:p w:rsidR="00000000" w:rsidRDefault="00D26BE3">
          <w:pPr>
            <w:pStyle w:val="1CD625B8F6D744CFB5E7CBF9C694F7FC"/>
          </w:pPr>
          <w:r w:rsidRPr="007C10B3">
            <w:t>The latest updates to g</w:t>
          </w:r>
          <w:r w:rsidRPr="007C10B3">
            <w:t>et you through the day</w:t>
          </w:r>
        </w:p>
      </w:docPartBody>
    </w:docPart>
    <w:docPart>
      <w:docPartPr>
        <w:name w:val="E8DBB0A129474964ACF6128C9F9A7DEF"/>
        <w:category>
          <w:name w:val="General"/>
          <w:gallery w:val="placeholder"/>
        </w:category>
        <w:types>
          <w:type w:val="bbPlcHdr"/>
        </w:types>
        <w:behaviors>
          <w:behavior w:val="content"/>
        </w:behaviors>
        <w:guid w:val="{7778F962-4E5D-47C5-BFB6-0F0559069E2E}"/>
      </w:docPartPr>
      <w:docPartBody>
        <w:p w:rsidR="00096B25" w:rsidRPr="00A46549" w:rsidRDefault="00D26BE3" w:rsidP="00A46549">
          <w:r w:rsidRPr="00A46549">
            <w:t xml:space="preserve">Save time in Word with new buttons that show up where you need them. To change the way a picture fits in your document, click it and a button for layout options appears next to it. </w:t>
          </w:r>
        </w:p>
        <w:p w:rsidR="00096B25" w:rsidRPr="00A46549" w:rsidRDefault="00D26BE3" w:rsidP="00A46549">
          <w:r w:rsidRPr="00A46549">
            <w:t>When you work on a table, click where yo</w:t>
          </w:r>
          <w:r w:rsidRPr="00A46549">
            <w:t xml:space="preserve">u want to add a row or a column, and then click the plus sign.  </w:t>
          </w:r>
        </w:p>
        <w:p w:rsidR="00000000" w:rsidRDefault="00D26BE3">
          <w:pPr>
            <w:pStyle w:val="E8DBB0A129474964ACF6128C9F9A7DEF"/>
          </w:pPr>
          <w:r w:rsidRPr="00A46549">
            <w:t>Video provides a powerful way to help you prove your point. When you click</w:t>
          </w:r>
        </w:p>
      </w:docPartBody>
    </w:docPart>
    <w:docPart>
      <w:docPartPr>
        <w:name w:val="57556C21B67C4D08B5907F9C2ADBBA90"/>
        <w:category>
          <w:name w:val="General"/>
          <w:gallery w:val="placeholder"/>
        </w:category>
        <w:types>
          <w:type w:val="bbPlcHdr"/>
        </w:types>
        <w:behaviors>
          <w:behavior w:val="content"/>
        </w:behaviors>
        <w:guid w:val="{E9407430-BB1F-4EE9-BB4D-F93FD99AFA77}"/>
      </w:docPartPr>
      <w:docPartBody>
        <w:p w:rsidR="00096B25" w:rsidRPr="00A46549" w:rsidRDefault="00D26BE3" w:rsidP="00A46549">
          <w:r w:rsidRPr="00A46549">
            <w:t>Online Video, you can paste in the embed code for the video you want to add. You can also type a keyword to search o</w:t>
          </w:r>
          <w:r w:rsidRPr="00A46549">
            <w:t xml:space="preserve">nline for the video that best fits your document. </w:t>
          </w:r>
        </w:p>
        <w:p w:rsidR="00000000" w:rsidRDefault="00D26BE3">
          <w:pPr>
            <w:pStyle w:val="57556C21B67C4D08B5907F9C2ADBBA90"/>
          </w:pPr>
          <w:r w:rsidRPr="00A46549">
            <w:t>Themes and styles also help keep your document coordinated. When you click Design and choose a new Theme, the pictures, charts, and SmartArt graphics change to match your new theme.</w:t>
          </w:r>
        </w:p>
      </w:docPartBody>
    </w:docPart>
    <w:docPart>
      <w:docPartPr>
        <w:name w:val="AF085F8D8CC04C70AC4FE430C3D440A6"/>
        <w:category>
          <w:name w:val="General"/>
          <w:gallery w:val="placeholder"/>
        </w:category>
        <w:types>
          <w:type w:val="bbPlcHdr"/>
        </w:types>
        <w:behaviors>
          <w:behavior w:val="content"/>
        </w:behaviors>
        <w:guid w:val="{ACC48FFC-D291-4D75-823C-1C3256D14F02}"/>
      </w:docPartPr>
      <w:docPartBody>
        <w:p w:rsidR="00000000" w:rsidRDefault="00D26BE3">
          <w:pPr>
            <w:pStyle w:val="AF085F8D8CC04C70AC4FE430C3D440A6"/>
          </w:pPr>
          <w:r w:rsidRPr="008C0AD6">
            <w:t>Picture Caption: To make your document look professionally produced, Word provides header, footer, cover page, and text box designs that complement each other.</w:t>
          </w:r>
        </w:p>
      </w:docPartBody>
    </w:docPart>
    <w:docPart>
      <w:docPartPr>
        <w:name w:val="B5FEEEBC468647EEAA2D54A59BD2F64A"/>
        <w:category>
          <w:name w:val="General"/>
          <w:gallery w:val="placeholder"/>
        </w:category>
        <w:types>
          <w:type w:val="bbPlcHdr"/>
        </w:types>
        <w:behaviors>
          <w:behavior w:val="content"/>
        </w:behaviors>
        <w:guid w:val="{0A1AD878-4768-4F1F-863C-743D2881131A}"/>
      </w:docPartPr>
      <w:docPartBody>
        <w:p w:rsidR="00000000" w:rsidRDefault="00D26BE3">
          <w:pPr>
            <w:pStyle w:val="B5FEEEBC468647EEAA2D54A59BD2F64A"/>
          </w:pPr>
          <w:r w:rsidRPr="00F7629D">
            <w:t xml:space="preserve">Tuesday, Sep 20, </w:t>
          </w:r>
          <w:r>
            <w:t>Y</w:t>
          </w:r>
          <w:r w:rsidRPr="00F7629D">
            <w:t>YYY</w:t>
          </w:r>
        </w:p>
      </w:docPartBody>
    </w:docPart>
    <w:docPart>
      <w:docPartPr>
        <w:name w:val="E18CA859A98B489EA4B5470CDD5DF054"/>
        <w:category>
          <w:name w:val="General"/>
          <w:gallery w:val="placeholder"/>
        </w:category>
        <w:types>
          <w:type w:val="bbPlcHdr"/>
        </w:types>
        <w:behaviors>
          <w:behavior w:val="content"/>
        </w:behaviors>
        <w:guid w:val="{2DE08B93-7648-448B-B33D-C837BF4159F4}"/>
      </w:docPartPr>
      <w:docPartBody>
        <w:p w:rsidR="00000000" w:rsidRDefault="00D26BE3">
          <w:pPr>
            <w:pStyle w:val="E18CA859A98B489EA4B5470CDD5DF054"/>
          </w:pPr>
          <w:r w:rsidRPr="00F7629D">
            <w:t>NEWS TODAY</w:t>
          </w:r>
        </w:p>
      </w:docPartBody>
    </w:docPart>
    <w:docPart>
      <w:docPartPr>
        <w:name w:val="2D72FA6395CE4D65B4452D5D60E34F8E"/>
        <w:category>
          <w:name w:val="General"/>
          <w:gallery w:val="placeholder"/>
        </w:category>
        <w:types>
          <w:type w:val="bbPlcHdr"/>
        </w:types>
        <w:behaviors>
          <w:behavior w:val="content"/>
        </w:behaviors>
        <w:guid w:val="{329500DE-F178-4647-BC0B-4E0EB44121B5}"/>
      </w:docPartPr>
      <w:docPartBody>
        <w:p w:rsidR="00000000" w:rsidRDefault="00D26BE3">
          <w:pPr>
            <w:pStyle w:val="2D72FA6395CE4D65B4452D5D60E34F8E"/>
          </w:pPr>
          <w:r w:rsidRPr="00800A0F">
            <w:t>Issue #10</w:t>
          </w:r>
        </w:p>
      </w:docPartBody>
    </w:docPart>
    <w:docPart>
      <w:docPartPr>
        <w:name w:val="18534849DADA4FB6A18329B5E6BD2909"/>
        <w:category>
          <w:name w:val="General"/>
          <w:gallery w:val="placeholder"/>
        </w:category>
        <w:types>
          <w:type w:val="bbPlcHdr"/>
        </w:types>
        <w:behaviors>
          <w:behavior w:val="content"/>
        </w:behaviors>
        <w:guid w:val="{07381B0E-E3D7-4425-BE3A-BAE89A5ECA06}"/>
      </w:docPartPr>
      <w:docPartBody>
        <w:p w:rsidR="00000000" w:rsidRDefault="00D26BE3">
          <w:pPr>
            <w:pStyle w:val="18534849DADA4FB6A18329B5E6BD2909"/>
          </w:pPr>
          <w:r w:rsidRPr="00F7629D">
            <w:t>Mirjam Nils</w:t>
          </w:r>
          <w:r w:rsidRPr="00F7629D">
            <w:t>son</w:t>
          </w:r>
        </w:p>
      </w:docPartBody>
    </w:docPart>
    <w:docPart>
      <w:docPartPr>
        <w:name w:val="348478BB2BF744FFA85CBA087C73DDC3"/>
        <w:category>
          <w:name w:val="General"/>
          <w:gallery w:val="placeholder"/>
        </w:category>
        <w:types>
          <w:type w:val="bbPlcHdr"/>
        </w:types>
        <w:behaviors>
          <w:behavior w:val="content"/>
        </w:behaviors>
        <w:guid w:val="{3DFC8FDD-3279-459E-876A-9C72C7F48D4B}"/>
      </w:docPartPr>
      <w:docPartBody>
        <w:p w:rsidR="00000000" w:rsidRDefault="00D26BE3">
          <w:pPr>
            <w:pStyle w:val="348478BB2BF744FFA85CBA087C73DDC3"/>
          </w:pPr>
          <w:r w:rsidRPr="009D5E5F">
            <w:t>The scoop of the day</w:t>
          </w:r>
        </w:p>
      </w:docPartBody>
    </w:docPart>
    <w:docPart>
      <w:docPartPr>
        <w:name w:val="C5E8C3D276704DB0BCFAD350D95BD79D"/>
        <w:category>
          <w:name w:val="General"/>
          <w:gallery w:val="placeholder"/>
        </w:category>
        <w:types>
          <w:type w:val="bbPlcHdr"/>
        </w:types>
        <w:behaviors>
          <w:behavior w:val="content"/>
        </w:behaviors>
        <w:guid w:val="{F3146E0B-63F1-4429-81F7-A7D98B732869}"/>
      </w:docPartPr>
      <w:docPartBody>
        <w:p w:rsidR="00000000" w:rsidRDefault="00D26BE3">
          <w:pPr>
            <w:pStyle w:val="C5E8C3D276704DB0BCFAD350D95BD79D"/>
          </w:pPr>
          <w:r w:rsidRPr="009D5E5F">
            <w:t>The latest updates</w:t>
          </w:r>
        </w:p>
      </w:docPartBody>
    </w:docPart>
    <w:docPart>
      <w:docPartPr>
        <w:name w:val="81BA29D74BFA4FD0A08B68D5F6900903"/>
        <w:category>
          <w:name w:val="General"/>
          <w:gallery w:val="placeholder"/>
        </w:category>
        <w:types>
          <w:type w:val="bbPlcHdr"/>
        </w:types>
        <w:behaviors>
          <w:behavior w:val="content"/>
        </w:behaviors>
        <w:guid w:val="{8022AC70-1BCA-4964-AD70-40954A4BF4A7}"/>
      </w:docPartPr>
      <w:docPartBody>
        <w:p w:rsidR="00096B25" w:rsidRPr="001D517B" w:rsidRDefault="00D26BE3" w:rsidP="001D517B">
          <w:r w:rsidRPr="001D517B">
            <w:t>To change the way a pic</w:t>
          </w:r>
          <w:r w:rsidRPr="001D517B">
            <w:t xml:space="preserve">ture fits in your document, click it and a button for layout options appears next to it. </w:t>
          </w:r>
        </w:p>
        <w:p w:rsidR="00096B25" w:rsidRPr="001D517B" w:rsidRDefault="00D26BE3" w:rsidP="001D517B">
          <w:r w:rsidRPr="001D517B">
            <w:t xml:space="preserve">Themes and styles also help keep your document coordinated. When you click Design and choose a new Theme, the pictures, charts, and SmartArt graphics change to match </w:t>
          </w:r>
          <w:r w:rsidRPr="001D517B">
            <w:t xml:space="preserve">your new theme. When you apply styles, your headings change to match the new theme. </w:t>
          </w:r>
        </w:p>
        <w:p w:rsidR="00096B25" w:rsidRPr="001D517B" w:rsidRDefault="00D26BE3" w:rsidP="001D517B">
          <w:r w:rsidRPr="001D517B">
            <w:t>Save time in Word with new buttons that show up where you need them. To change the way a picture fits in your document, click it and a button for layout options appears ne</w:t>
          </w:r>
          <w:r w:rsidRPr="001D517B">
            <w:t xml:space="preserve">xt to it. </w:t>
          </w:r>
        </w:p>
        <w:p w:rsidR="00096B25" w:rsidRPr="001D517B" w:rsidRDefault="00D26BE3"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00000" w:rsidRDefault="00D26BE3">
          <w:pPr>
            <w:pStyle w:val="81BA29D74BFA4FD0A08B68D5F6900903"/>
          </w:pPr>
          <w:r w:rsidRPr="001D517B">
            <w:t>To change the way a p</w:t>
          </w:r>
          <w:r w:rsidRPr="001D517B">
            <w:t>icture fits in your document, click it and a button for layout options appears next to it.</w:t>
          </w:r>
        </w:p>
      </w:docPartBody>
    </w:docPart>
    <w:docPart>
      <w:docPartPr>
        <w:name w:val="7E333026E3DF4595BB832D34870E3396"/>
        <w:category>
          <w:name w:val="General"/>
          <w:gallery w:val="placeholder"/>
        </w:category>
        <w:types>
          <w:type w:val="bbPlcHdr"/>
        </w:types>
        <w:behaviors>
          <w:behavior w:val="content"/>
        </w:behaviors>
        <w:guid w:val="{07CC8483-4563-40A3-8329-4E0624C6BFA6}"/>
      </w:docPartPr>
      <w:docPartBody>
        <w:p w:rsidR="00000000" w:rsidRDefault="00D26BE3">
          <w:pPr>
            <w:pStyle w:val="7E333026E3DF4595BB832D34870E3396"/>
          </w:pPr>
          <w:r w:rsidRPr="00F7629D">
            <w:t>Mirjam Nilsson</w:t>
          </w:r>
        </w:p>
      </w:docPartBody>
    </w:docPart>
    <w:docPart>
      <w:docPartPr>
        <w:name w:val="37333B919BC84E4CBB2C88DC0E0CBE8E"/>
        <w:category>
          <w:name w:val="General"/>
          <w:gallery w:val="placeholder"/>
        </w:category>
        <w:types>
          <w:type w:val="bbPlcHdr"/>
        </w:types>
        <w:behaviors>
          <w:behavior w:val="content"/>
        </w:behaviors>
        <w:guid w:val="{85D8F87E-C8AC-4F4A-AFAF-B0DF4E76B74A}"/>
      </w:docPartPr>
      <w:docPartBody>
        <w:p w:rsidR="00000000" w:rsidRDefault="00D26BE3">
          <w:pPr>
            <w:pStyle w:val="37333B919BC84E4CBB2C88DC0E0CBE8E"/>
          </w:pPr>
          <w:r w:rsidRPr="009D5E5F">
            <w:t>The scoop of the day</w:t>
          </w:r>
        </w:p>
      </w:docPartBody>
    </w:docPart>
    <w:docPart>
      <w:docPartPr>
        <w:name w:val="42C5523B58CD4C308A3A366D428FC1A8"/>
        <w:category>
          <w:name w:val="General"/>
          <w:gallery w:val="placeholder"/>
        </w:category>
        <w:types>
          <w:type w:val="bbPlcHdr"/>
        </w:types>
        <w:behaviors>
          <w:behavior w:val="content"/>
        </w:behaviors>
        <w:guid w:val="{52B75CBC-50D0-45C3-8AF7-F3C10048D607}"/>
      </w:docPartPr>
      <w:docPartBody>
        <w:p w:rsidR="00000000" w:rsidRDefault="00D26BE3">
          <w:pPr>
            <w:pStyle w:val="42C5523B58CD4C308A3A366D428FC1A8"/>
          </w:pPr>
          <w:r w:rsidRPr="009D5E5F">
            <w:t xml:space="preserve">The latest </w:t>
          </w:r>
          <w:r w:rsidRPr="009D5E5F">
            <w:t>updates</w:t>
          </w:r>
        </w:p>
      </w:docPartBody>
    </w:docPart>
    <w:docPart>
      <w:docPartPr>
        <w:name w:val="E51FA5A5AE8243D9968938B46EB9A7BC"/>
        <w:category>
          <w:name w:val="General"/>
          <w:gallery w:val="placeholder"/>
        </w:category>
        <w:types>
          <w:type w:val="bbPlcHdr"/>
        </w:types>
        <w:behaviors>
          <w:behavior w:val="content"/>
        </w:behaviors>
        <w:guid w:val="{FC40239F-D8BC-4C0A-873D-BD538209EAA7}"/>
      </w:docPartPr>
      <w:docPartBody>
        <w:p w:rsidR="00096B25" w:rsidRPr="001D517B" w:rsidRDefault="00D26BE3" w:rsidP="001D517B">
          <w:r w:rsidRPr="001D517B">
            <w:t>Themes and styles also help keep your document coordinated. When you click Design and choose a new Theme, the pictures, charts, and SmartArt graphics change to match</w:t>
          </w:r>
          <w:r w:rsidRPr="001D517B">
            <w:t xml:space="preserve"> your new theme. When you apply styles, your headings change to match the new theme. </w:t>
          </w:r>
        </w:p>
        <w:p w:rsidR="00000000" w:rsidRDefault="00D26BE3">
          <w:pPr>
            <w:pStyle w:val="E51FA5A5AE8243D9968938B46EB9A7BC"/>
          </w:pPr>
          <w:r w:rsidRPr="001D517B">
            <w:t>To change the way a picture fits in your document, click it and a button for layout options appears next to it.</w:t>
          </w:r>
        </w:p>
      </w:docPartBody>
    </w:docPart>
    <w:docPart>
      <w:docPartPr>
        <w:name w:val="4249C170664E4616B3CCEFE6E71F6B2D"/>
        <w:category>
          <w:name w:val="General"/>
          <w:gallery w:val="placeholder"/>
        </w:category>
        <w:types>
          <w:type w:val="bbPlcHdr"/>
        </w:types>
        <w:behaviors>
          <w:behavior w:val="content"/>
        </w:behaviors>
        <w:guid w:val="{56ABECD3-A2BF-4A55-902F-41B4ECD30B91}"/>
      </w:docPartPr>
      <w:docPartBody>
        <w:p w:rsidR="00000000" w:rsidRDefault="00D26BE3">
          <w:pPr>
            <w:pStyle w:val="4249C170664E4616B3CCEFE6E71F6B2D"/>
          </w:pPr>
          <w:r w:rsidRPr="001D517B">
            <w:rPr>
              <w:rStyle w:val="PlaceholderText"/>
            </w:rPr>
            <w:t>Picture Caption: To make your document look professionally</w:t>
          </w:r>
          <w:r w:rsidRPr="001D517B">
            <w:rPr>
              <w:rStyle w:val="PlaceholderText"/>
            </w:rPr>
            <w:t xml:space="preserve"> produced, Word provides header, footer, cover page, and text box designs that complement each other.</w:t>
          </w:r>
        </w:p>
      </w:docPartBody>
    </w:docPart>
    <w:docPart>
      <w:docPartPr>
        <w:name w:val="E38F28F0D9CB4BB49DFF59830573CD64"/>
        <w:category>
          <w:name w:val="General"/>
          <w:gallery w:val="placeholder"/>
        </w:category>
        <w:types>
          <w:type w:val="bbPlcHdr"/>
        </w:types>
        <w:behaviors>
          <w:behavior w:val="content"/>
        </w:behaviors>
        <w:guid w:val="{59F9BAFC-BAAF-461F-A01E-85FD2781A132}"/>
      </w:docPartPr>
      <w:docPartBody>
        <w:p w:rsidR="00096B25" w:rsidRPr="001D517B" w:rsidRDefault="00D26BE3" w:rsidP="001D517B">
          <w:r w:rsidRPr="001D517B">
            <w:t>To make your document look professionally produced, Word provides header, footer, cover page, and text box designs that complement each other. For example</w:t>
          </w:r>
          <w:r w:rsidRPr="001D517B">
            <w:t xml:space="preserve">, you can add a matching cover page, header, and sidebar. </w:t>
          </w:r>
        </w:p>
        <w:p w:rsidR="00000000" w:rsidRDefault="00D26BE3">
          <w:pPr>
            <w:pStyle w:val="E38F28F0D9CB4BB49DFF59830573CD64"/>
          </w:pPr>
          <w:r w:rsidRPr="001D517B">
            <w:t>Click Insert and then choose the elements you want from the different galleries. Save time in Word with new buttons that show up where you need them.</w:t>
          </w:r>
        </w:p>
      </w:docPartBody>
    </w:docPart>
    <w:docPart>
      <w:docPartPr>
        <w:name w:val="2D95F7F41A694C7B95BBF7B62946B322"/>
        <w:category>
          <w:name w:val="General"/>
          <w:gallery w:val="placeholder"/>
        </w:category>
        <w:types>
          <w:type w:val="bbPlcHdr"/>
        </w:types>
        <w:behaviors>
          <w:behavior w:val="content"/>
        </w:behaviors>
        <w:guid w:val="{D0C53C86-C945-47CA-B565-5D4C3D7D645D}"/>
      </w:docPartPr>
      <w:docPartBody>
        <w:p w:rsidR="00000000" w:rsidRDefault="00D26BE3">
          <w:pPr>
            <w:pStyle w:val="2D95F7F41A694C7B95BBF7B62946B322"/>
          </w:pPr>
          <w:r w:rsidRPr="00E034A1">
            <w:rPr>
              <w:rStyle w:val="PlaceholderText"/>
            </w:rPr>
            <w:t xml:space="preserve">Picture Caption: To make your document look </w:t>
          </w:r>
          <w:r w:rsidRPr="00E034A1">
            <w:rPr>
              <w:rStyle w:val="PlaceholderText"/>
            </w:rPr>
            <w:t>professionally produced, Word provides header, footer, cover page, and text box designs that complement each other.</w:t>
          </w:r>
        </w:p>
      </w:docPartBody>
    </w:docPart>
    <w:docPart>
      <w:docPartPr>
        <w:name w:val="7524BE3CB8054B70B0C88FE234D3516A"/>
        <w:category>
          <w:name w:val="General"/>
          <w:gallery w:val="placeholder"/>
        </w:category>
        <w:types>
          <w:type w:val="bbPlcHdr"/>
        </w:types>
        <w:behaviors>
          <w:behavior w:val="content"/>
        </w:behaviors>
        <w:guid w:val="{C0758F9C-F06B-44F4-953D-31D4EF95DFEA}"/>
      </w:docPartPr>
      <w:docPartBody>
        <w:p w:rsidR="00000000" w:rsidRDefault="00D26BE3">
          <w:pPr>
            <w:pStyle w:val="7524BE3CB8054B70B0C88FE234D3516A"/>
          </w:pPr>
          <w:r w:rsidRPr="00E034A1">
            <w:t>Picture Caption: To make your document look professionally produced, Word provides header, footer, cover page, and text box designs that com</w:t>
          </w:r>
          <w:r w:rsidRPr="00E034A1">
            <w:t>plement each other.</w:t>
          </w:r>
        </w:p>
      </w:docPartBody>
    </w:docPart>
    <w:docPart>
      <w:docPartPr>
        <w:name w:val="0F684ADA3EC14070AE4BB724BE9D3349"/>
        <w:category>
          <w:name w:val="General"/>
          <w:gallery w:val="placeholder"/>
        </w:category>
        <w:types>
          <w:type w:val="bbPlcHdr"/>
        </w:types>
        <w:behaviors>
          <w:behavior w:val="content"/>
        </w:behaviors>
        <w:guid w:val="{4D3D39BB-71E6-47F2-89A0-CB978788DE27}"/>
      </w:docPartPr>
      <w:docPartBody>
        <w:p w:rsidR="00000000" w:rsidRDefault="00D26BE3">
          <w:pPr>
            <w:pStyle w:val="0F684ADA3EC14070AE4BB724BE9D3349"/>
          </w:pPr>
          <w:r w:rsidRPr="00F7629D">
            <w:t>Mirjam Nilsson</w:t>
          </w:r>
        </w:p>
      </w:docPartBody>
    </w:docPart>
    <w:docPart>
      <w:docPartPr>
        <w:name w:val="87D8AB3F64A54E698D2DA1C0506FAB9C"/>
        <w:category>
          <w:name w:val="General"/>
          <w:gallery w:val="placeholder"/>
        </w:category>
        <w:types>
          <w:type w:val="bbPlcHdr"/>
        </w:types>
        <w:behaviors>
          <w:behavior w:val="content"/>
        </w:behaviors>
        <w:guid w:val="{7DABF1E8-AE47-4679-9D74-61DBA19EE20C}"/>
      </w:docPartPr>
      <w:docPartBody>
        <w:p w:rsidR="00000000" w:rsidRDefault="00D26BE3">
          <w:pPr>
            <w:pStyle w:val="87D8AB3F64A54E698D2DA1C0506FAB9C"/>
          </w:pPr>
          <w:r w:rsidRPr="005B7C41">
            <w:t>The latest breaking news of the day</w:t>
          </w:r>
        </w:p>
      </w:docPartBody>
    </w:docPart>
    <w:docPart>
      <w:docPartPr>
        <w:name w:val="B246C6EB99ED4F2F975B9BDCE60EEFBA"/>
        <w:category>
          <w:name w:val="General"/>
          <w:gallery w:val="placeholder"/>
        </w:category>
        <w:types>
          <w:type w:val="bbPlcHdr"/>
        </w:types>
        <w:behaviors>
          <w:behavior w:val="content"/>
        </w:behaviors>
        <w:guid w:val="{E51DB7AD-266A-43DF-93CB-421CEC706B34}"/>
      </w:docPartPr>
      <w:docPartBody>
        <w:p w:rsidR="00000000" w:rsidRDefault="00D26BE3">
          <w:pPr>
            <w:pStyle w:val="B246C6EB99ED4F2F975B9BDCE60EEFBA"/>
          </w:pPr>
          <w:r w:rsidRPr="005B7C41">
            <w:t>The latest updates to get you through the day</w:t>
          </w:r>
        </w:p>
      </w:docPartBody>
    </w:docPart>
    <w:docPart>
      <w:docPartPr>
        <w:name w:val="C4E645212EAB453784DAE0C2AD4018FC"/>
        <w:category>
          <w:name w:val="General"/>
          <w:gallery w:val="placeholder"/>
        </w:category>
        <w:types>
          <w:type w:val="bbPlcHdr"/>
        </w:types>
        <w:behaviors>
          <w:behavior w:val="content"/>
        </w:behaviors>
        <w:guid w:val="{D0AC7C7D-7D4A-46DD-A053-2973AA6C9287}"/>
      </w:docPartPr>
      <w:docPartBody>
        <w:p w:rsidR="00096B25" w:rsidRPr="005B7C41" w:rsidRDefault="00D26BE3" w:rsidP="005B7C41">
          <w:r w:rsidRPr="005B7C41">
            <w:t>To make your document look professionally produced, Word provides header, footer, cover page, and text box designs that complement each other. For example</w:t>
          </w:r>
          <w:r w:rsidRPr="005B7C41">
            <w:t xml:space="preserve">, you can add a matching cover page, header, and sidebar. Click Insert and then choose the elements you want from the different galleries. </w:t>
          </w:r>
        </w:p>
        <w:p w:rsidR="00000000" w:rsidRDefault="00D26BE3">
          <w:pPr>
            <w:pStyle w:val="C4E645212EAB453784DAE0C2AD4018FC"/>
          </w:pPr>
          <w:r w:rsidRPr="005B7C41">
            <w:t>Save time in Word with new buttons that show up where you need them.To change the way a picture fits in your documen</w:t>
          </w:r>
          <w:r w:rsidRPr="005B7C41">
            <w:t>t, click it and a button for layout options appears next to it. Themes and styles also help keep your document coordinated. When you click Design and choose a new Theme, the pictures,</w:t>
          </w:r>
        </w:p>
      </w:docPartBody>
    </w:docPart>
    <w:docPart>
      <w:docPartPr>
        <w:name w:val="317AB2F7DF8849D9B383DD92F0F71DEE"/>
        <w:category>
          <w:name w:val="General"/>
          <w:gallery w:val="placeholder"/>
        </w:category>
        <w:types>
          <w:type w:val="bbPlcHdr"/>
        </w:types>
        <w:behaviors>
          <w:behavior w:val="content"/>
        </w:behaviors>
        <w:guid w:val="{2099E47E-8D4B-46BE-8DC8-CA56C7CE3ED9}"/>
      </w:docPartPr>
      <w:docPartBody>
        <w:p w:rsidR="00096B25" w:rsidRPr="005B7C41" w:rsidRDefault="00D26BE3" w:rsidP="005B7C41">
          <w:r w:rsidRPr="005B7C41">
            <w:t>charts, and SmartArt graphics change to match your new theme. When you a</w:t>
          </w:r>
          <w:r w:rsidRPr="005B7C41">
            <w:t xml:space="preserve">pply styles, your headings change to match the new theme. </w:t>
          </w:r>
        </w:p>
        <w:p w:rsidR="00000000" w:rsidRDefault="00D26BE3">
          <w:pPr>
            <w:pStyle w:val="317AB2F7DF8849D9B383DD92F0F71DEE"/>
          </w:pPr>
          <w:r w:rsidRPr="005B7C41">
            <w:t>Save time in Word with new buttons that show up where you need them. To change the way a picture fits in your document, click it and a button for layout options appears next to it. When you work on</w:t>
          </w:r>
          <w:r w:rsidRPr="005B7C41">
            <w:t xml:space="preserve"> a table, click where you want to add a row or a column, and then click the plus sign. Reading is easier, too, in the new Reading view. You can collapse parts of the document and focus on the text you want.</w:t>
          </w:r>
        </w:p>
      </w:docPartBody>
    </w:docPart>
    <w:docPart>
      <w:docPartPr>
        <w:name w:val="0D8529BE94BF44C9B0769F5C73C285A7"/>
        <w:category>
          <w:name w:val="General"/>
          <w:gallery w:val="placeholder"/>
        </w:category>
        <w:types>
          <w:type w:val="bbPlcHdr"/>
        </w:types>
        <w:behaviors>
          <w:behavior w:val="content"/>
        </w:behaviors>
        <w:guid w:val="{8F8EF6E2-096F-47B2-A37D-AA15FDA65512}"/>
      </w:docPartPr>
      <w:docPartBody>
        <w:p w:rsidR="00000000" w:rsidRDefault="00D26BE3">
          <w:pPr>
            <w:pStyle w:val="0D8529BE94BF44C9B0769F5C73C285A7"/>
          </w:pPr>
          <w:r w:rsidRPr="00F7629D">
            <w:t xml:space="preserve">Tuesday, Sep 20, </w:t>
          </w:r>
          <w:r>
            <w:t>Y</w:t>
          </w:r>
          <w:r w:rsidRPr="00F7629D">
            <w:t>YYY</w:t>
          </w:r>
        </w:p>
      </w:docPartBody>
    </w:docPart>
    <w:docPart>
      <w:docPartPr>
        <w:name w:val="2714A9C06CCE4F16B842C33BA4016875"/>
        <w:category>
          <w:name w:val="General"/>
          <w:gallery w:val="placeholder"/>
        </w:category>
        <w:types>
          <w:type w:val="bbPlcHdr"/>
        </w:types>
        <w:behaviors>
          <w:behavior w:val="content"/>
        </w:behaviors>
        <w:guid w:val="{5CE5D941-A54E-4B10-B2CC-14557D7F3B9C}"/>
      </w:docPartPr>
      <w:docPartBody>
        <w:p w:rsidR="00000000" w:rsidRDefault="00D26BE3">
          <w:pPr>
            <w:pStyle w:val="2714A9C06CCE4F16B842C33BA4016875"/>
          </w:pPr>
          <w:r w:rsidRPr="00F7629D">
            <w:t>NEWS TODAY</w:t>
          </w:r>
        </w:p>
      </w:docPartBody>
    </w:docPart>
    <w:docPart>
      <w:docPartPr>
        <w:name w:val="9C68B234C2304171BD93C0D40D6A4429"/>
        <w:category>
          <w:name w:val="General"/>
          <w:gallery w:val="placeholder"/>
        </w:category>
        <w:types>
          <w:type w:val="bbPlcHdr"/>
        </w:types>
        <w:behaviors>
          <w:behavior w:val="content"/>
        </w:behaviors>
        <w:guid w:val="{077D7E62-FE25-4F1D-BDC4-21D0474870A3}"/>
      </w:docPartPr>
      <w:docPartBody>
        <w:p w:rsidR="00000000" w:rsidRDefault="00D26BE3">
          <w:pPr>
            <w:pStyle w:val="9C68B234C2304171BD93C0D40D6A4429"/>
          </w:pPr>
          <w:r w:rsidRPr="00800A0F">
            <w:t>Issue #10</w:t>
          </w:r>
        </w:p>
      </w:docPartBody>
    </w:docPart>
    <w:docPart>
      <w:docPartPr>
        <w:name w:val="F40C6CB30D814C98A79702D8E24546B7"/>
        <w:category>
          <w:name w:val="General"/>
          <w:gallery w:val="placeholder"/>
        </w:category>
        <w:types>
          <w:type w:val="bbPlcHdr"/>
        </w:types>
        <w:behaviors>
          <w:behavior w:val="content"/>
        </w:behaviors>
        <w:guid w:val="{5534E4DB-1D8B-4F0B-8CCE-B6506057D916}"/>
      </w:docPartPr>
      <w:docPartBody>
        <w:p w:rsidR="00000000" w:rsidRDefault="00D26BE3">
          <w:pPr>
            <w:pStyle w:val="F40C6CB30D814C98A79702D8E24546B7"/>
          </w:pPr>
          <w:r w:rsidRPr="00CC3396">
            <w:rPr>
              <w:rStyle w:val="PlaceholderText"/>
            </w:rPr>
            <w:t>Picture Caption: To make your document look profe</w:t>
          </w:r>
          <w:r w:rsidRPr="00CC3396">
            <w:rPr>
              <w:rStyle w:val="PlaceholderText"/>
            </w:rPr>
            <w:t>ssionally produced, Word provides header, footer, cover page, and text box designs that complement each other.</w:t>
          </w:r>
        </w:p>
      </w:docPartBody>
    </w:docPart>
    <w:docPart>
      <w:docPartPr>
        <w:name w:val="2B418CAF6BFE4FC6BE5619ADA3312452"/>
        <w:category>
          <w:name w:val="General"/>
          <w:gallery w:val="placeholder"/>
        </w:category>
        <w:types>
          <w:type w:val="bbPlcHdr"/>
        </w:types>
        <w:behaviors>
          <w:behavior w:val="content"/>
        </w:behaviors>
        <w:guid w:val="{DE93A16F-9C2E-497A-834D-F940A3675290}"/>
      </w:docPartPr>
      <w:docPartBody>
        <w:p w:rsidR="00000000" w:rsidRDefault="00D26BE3">
          <w:pPr>
            <w:pStyle w:val="2B418CAF6BFE4FC6BE5619ADA3312452"/>
          </w:pPr>
          <w:r w:rsidRPr="00CC3396">
            <w:t>The latest breaking news of the day</w:t>
          </w:r>
        </w:p>
      </w:docPartBody>
    </w:docPart>
    <w:docPart>
      <w:docPartPr>
        <w:name w:val="C6DA08CDCE154DC7A580CADB256ECDFC"/>
        <w:category>
          <w:name w:val="General"/>
          <w:gallery w:val="placeholder"/>
        </w:category>
        <w:types>
          <w:type w:val="bbPlcHdr"/>
        </w:types>
        <w:behaviors>
          <w:behavior w:val="content"/>
        </w:behaviors>
        <w:guid w:val="{2D1A9C8F-7743-491B-976E-F024006C99BD}"/>
      </w:docPartPr>
      <w:docPartBody>
        <w:p w:rsidR="00000000" w:rsidRDefault="00D26BE3">
          <w:pPr>
            <w:pStyle w:val="C6DA08CDCE154DC7A580CADB256ECDFC"/>
          </w:pPr>
          <w:r w:rsidRPr="00CC3396">
            <w:t>The latest updates to get you through the day</w:t>
          </w:r>
        </w:p>
      </w:docPartBody>
    </w:docPart>
    <w:docPart>
      <w:docPartPr>
        <w:name w:val="3DD2526DF8484132B9ED1D8F52815E00"/>
        <w:category>
          <w:name w:val="General"/>
          <w:gallery w:val="placeholder"/>
        </w:category>
        <w:types>
          <w:type w:val="bbPlcHdr"/>
        </w:types>
        <w:behaviors>
          <w:behavior w:val="content"/>
        </w:behaviors>
        <w:guid w:val="{C1B938FF-8334-4B09-B989-B8759DD7036E}"/>
      </w:docPartPr>
      <w:docPartBody>
        <w:p w:rsidR="00000000" w:rsidRDefault="00D26BE3">
          <w:pPr>
            <w:pStyle w:val="3DD2526DF8484132B9ED1D8F52815E00"/>
          </w:pPr>
          <w:r w:rsidRPr="001D517B">
            <w:rPr>
              <w:rFonts w:eastAsia="Times New Roman"/>
              <w:bCs/>
            </w:rPr>
            <w:t>Mirjam Nilsson</w:t>
          </w:r>
        </w:p>
      </w:docPartBody>
    </w:docPart>
    <w:docPart>
      <w:docPartPr>
        <w:name w:val="79DBDC227F3846E68AB842F704053793"/>
        <w:category>
          <w:name w:val="General"/>
          <w:gallery w:val="placeholder"/>
        </w:category>
        <w:types>
          <w:type w:val="bbPlcHdr"/>
        </w:types>
        <w:behaviors>
          <w:behavior w:val="content"/>
        </w:behaviors>
        <w:guid w:val="{7A577B3D-8394-4EF0-87C3-7F9239015191}"/>
      </w:docPartPr>
      <w:docPartBody>
        <w:p w:rsidR="00000000" w:rsidRDefault="00D26BE3">
          <w:pPr>
            <w:pStyle w:val="79DBDC227F3846E68AB842F704053793"/>
          </w:pPr>
          <w:r w:rsidRPr="00725CB2">
            <w:t>Video provides a powerful way to help you prove your point. When you click Online Video, you can paste in the embed code for the video you want to add. You can also type a keyword to search online f</w:t>
          </w:r>
          <w:r w:rsidRPr="00725CB2">
            <w:t xml:space="preserve">or the video that best fits your document. </w:t>
          </w:r>
        </w:p>
      </w:docPartBody>
    </w:docPart>
    <w:docPart>
      <w:docPartPr>
        <w:name w:val="185574039FE6439CA8D0B1BBF399B993"/>
        <w:category>
          <w:name w:val="General"/>
          <w:gallery w:val="placeholder"/>
        </w:category>
        <w:types>
          <w:type w:val="bbPlcHdr"/>
        </w:types>
        <w:behaviors>
          <w:behavior w:val="content"/>
        </w:behaviors>
        <w:guid w:val="{B4807166-8209-4364-B0C6-5504F38670ED}"/>
      </w:docPartPr>
      <w:docPartBody>
        <w:p w:rsidR="00000000" w:rsidRDefault="00D26BE3">
          <w:pPr>
            <w:pStyle w:val="185574039FE6439CA8D0B1BBF399B993"/>
          </w:pPr>
          <w:r w:rsidRPr="00CC3396">
            <w:t>Save time in Word with new buttons that show up where you need them. To change the way a picture fits in your document, click it and a button for layout options appears next to it. When you work on a table, click</w:t>
          </w:r>
          <w:r w:rsidRPr="00CC3396">
            <w:t xml:space="preserve"> where you want to add a row or a column, and then click the plus sign. Reading is easier, too, in the new Reading view. You can collapse parts of the document and focus on the text you want.</w:t>
          </w:r>
        </w:p>
      </w:docPartBody>
    </w:docPart>
    <w:docPart>
      <w:docPartPr>
        <w:name w:val="D6BE0820A588413088F171CB7EF0880A"/>
        <w:category>
          <w:name w:val="General"/>
          <w:gallery w:val="placeholder"/>
        </w:category>
        <w:types>
          <w:type w:val="bbPlcHdr"/>
        </w:types>
        <w:behaviors>
          <w:behavior w:val="content"/>
        </w:behaviors>
        <w:guid w:val="{FC550B96-C88C-4E9A-82FF-71004C1E7C96}"/>
      </w:docPartPr>
      <w:docPartBody>
        <w:p w:rsidR="00096B25" w:rsidRPr="00CC3396" w:rsidRDefault="00D26BE3" w:rsidP="001D7797">
          <w:r>
            <w:t>To make your document look</w:t>
          </w:r>
          <w:r w:rsidRPr="00CC3396">
            <w:t xml:space="preserve"> professionally produced, Word provides header, footer, cover page, and text box desig</w:t>
          </w:r>
          <w:r w:rsidRPr="00CC3396">
            <w:t xml:space="preserve">ns that complement each other. For example, you can add a matching cover page, header, and sidebar. Click Insert and then choose the elements you want from the different galleries. </w:t>
          </w:r>
        </w:p>
        <w:p w:rsidR="00096B25" w:rsidRPr="00CC3396" w:rsidRDefault="00D26BE3" w:rsidP="00CC3396">
          <w:r w:rsidRPr="00CC3396">
            <w:t>Themes and styles also help keep your document coordinated. When you click</w:t>
          </w:r>
          <w:r w:rsidRPr="00CC3396">
            <w:t xml:space="preserve">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D26BE3" w:rsidP="00CC3396">
          <w:r w:rsidRPr="00CC3396">
            <w:t xml:space="preserve">To change </w:t>
          </w:r>
          <w:r w:rsidRPr="00CC3396">
            <w:t>the way a picture fits in your document, click it and a button for layout options appears next to it. When you work on a table, click where you want to add a row or a column, and then click the plus sign. Reading is easier, too, in the new Reading view. Yo</w:t>
          </w:r>
          <w:r w:rsidRPr="00CC3396">
            <w:t xml:space="preserve">u can collapse parts of the document and focus on the text you want. </w:t>
          </w:r>
        </w:p>
        <w:p w:rsidR="00000000" w:rsidRDefault="00D26BE3">
          <w:pPr>
            <w:pStyle w:val="D6BE0820A588413088F171CB7EF0880A"/>
          </w:pPr>
          <w:r w:rsidRPr="00CC3396">
            <w:t>To make your document look professionally produced, Word provides header, footer, cover page, and text box designs that complement each other. For example, you can add a matching cover p</w:t>
          </w:r>
          <w:r w:rsidRPr="00CC3396">
            <w:t>age, header, and sidebar.</w:t>
          </w:r>
        </w:p>
      </w:docPartBody>
    </w:docPart>
    <w:docPart>
      <w:docPartPr>
        <w:name w:val="C9B25CB701454DD68F065CED82F3F2F7"/>
        <w:category>
          <w:name w:val="General"/>
          <w:gallery w:val="placeholder"/>
        </w:category>
        <w:types>
          <w:type w:val="bbPlcHdr"/>
        </w:types>
        <w:behaviors>
          <w:behavior w:val="content"/>
        </w:behaviors>
        <w:guid w:val="{294522C4-87FE-4A7A-A4D5-CBCBD24C55FC}"/>
      </w:docPartPr>
      <w:docPartBody>
        <w:p w:rsidR="00000000" w:rsidRDefault="00D26BE3">
          <w:pPr>
            <w:pStyle w:val="C9B25CB701454DD68F065CED82F3F2F7"/>
          </w:pPr>
          <w:r w:rsidRPr="00C90FFE">
            <w:t>“Video provides a powerful way to help you prove your point.”</w:t>
          </w:r>
        </w:p>
      </w:docPartBody>
    </w:docPart>
    <w:docPart>
      <w:docPartPr>
        <w:name w:val="65296ABEEFDD4B1793BF564E58814BD0"/>
        <w:category>
          <w:name w:val="General"/>
          <w:gallery w:val="placeholder"/>
        </w:category>
        <w:types>
          <w:type w:val="bbPlcHdr"/>
        </w:types>
        <w:behaviors>
          <w:behavior w:val="content"/>
        </w:behaviors>
        <w:guid w:val="{141BB417-0F7D-42AA-AD1E-892D5C8DC7D3}"/>
      </w:docPartPr>
      <w:docPartBody>
        <w:p w:rsidR="00000000" w:rsidRDefault="00D26BE3">
          <w:pPr>
            <w:pStyle w:val="65296ABEEFDD4B1793BF564E58814BD0"/>
          </w:pPr>
          <w:r w:rsidRPr="001D7797">
            <w:t>Mirjam Nilsson</w:t>
          </w:r>
        </w:p>
      </w:docPartBody>
    </w:docPart>
    <w:docPart>
      <w:docPartPr>
        <w:name w:val="A634BB93E0FE4935952725E60E70F52E"/>
        <w:category>
          <w:name w:val="General"/>
          <w:gallery w:val="placeholder"/>
        </w:category>
        <w:types>
          <w:type w:val="bbPlcHdr"/>
        </w:types>
        <w:behaviors>
          <w:behavior w:val="content"/>
        </w:behaviors>
        <w:guid w:val="{EE2DBB13-01A8-4823-BF7C-0EF3EE4CBB34}"/>
      </w:docPartPr>
      <w:docPartBody>
        <w:p w:rsidR="00096B25" w:rsidRPr="00CC3396" w:rsidRDefault="00D26BE3" w:rsidP="001D7797">
          <w:r w:rsidRPr="00CC3396">
            <w:t>Video provides a powerful way to help you prove your point. When</w:t>
          </w:r>
          <w:r w:rsidRPr="00CC3396">
            <w:t xml:space="preserve"> you click Online Video, you can paste in the embed code for the video you want to add. You can also type a keyword to search online for the video that best fits your document. To make your document look professionally produced, Word provides header, foote</w:t>
          </w:r>
          <w:r w:rsidRPr="00CC3396">
            <w:t xml:space="preserve">r, cover page, and text box designs that complement each other. For example, you can add a matching cover page, header, and sidebar. </w:t>
          </w:r>
        </w:p>
        <w:p w:rsidR="00000000" w:rsidRDefault="00D26BE3">
          <w:pPr>
            <w:pStyle w:val="A634BB93E0FE4935952725E60E70F52E"/>
          </w:pPr>
          <w:r w:rsidRPr="00CC3396">
            <w:t xml:space="preserve">Click Insert and then choose the elements you want from the different galleries. Themes and styles also help keep your </w:t>
          </w:r>
          <w:r w:rsidRPr="00CC3396">
            <w:t>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E3"/>
    <w:rsid w:val="00D26B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804CD8DFD148BD82F8C2C668DE324B">
    <w:name w:val="62804CD8DFD148BD82F8C2C668DE324B"/>
  </w:style>
  <w:style w:type="paragraph" w:customStyle="1" w:styleId="08A43DA147E447978F27FC25DCD2E9E0">
    <w:name w:val="08A43DA147E447978F27FC25DCD2E9E0"/>
  </w:style>
  <w:style w:type="paragraph" w:customStyle="1" w:styleId="6B9EAD23248346AFBBC2F3743325D1D0">
    <w:name w:val="6B9EAD23248346AFBBC2F3743325D1D0"/>
  </w:style>
  <w:style w:type="paragraph" w:customStyle="1" w:styleId="A5B53874454246D0A2EE7AC0F4261F6B">
    <w:name w:val="A5B53874454246D0A2EE7AC0F4261F6B"/>
  </w:style>
  <w:style w:type="paragraph" w:customStyle="1" w:styleId="C1CBEBCD4B7B4621A654487BB2BB09E4">
    <w:name w:val="C1CBEBCD4B7B4621A654487BB2BB09E4"/>
  </w:style>
  <w:style w:type="paragraph" w:customStyle="1" w:styleId="E699BC56666D4A119E689A4233E0A8C6">
    <w:name w:val="E699BC56666D4A119E689A4233E0A8C6"/>
  </w:style>
  <w:style w:type="paragraph" w:customStyle="1" w:styleId="BED51D16DE0147DD95DEC0269DA964D5">
    <w:name w:val="BED51D16DE0147DD95DEC0269DA964D5"/>
  </w:style>
  <w:style w:type="paragraph" w:customStyle="1" w:styleId="DD225FC2E0884361B96EB96D79DCA3F2">
    <w:name w:val="DD225FC2E0884361B96EB96D79DCA3F2"/>
  </w:style>
  <w:style w:type="paragraph" w:customStyle="1" w:styleId="C2A8D9F68A5F4AB0B97A7DE2353BA0EC">
    <w:name w:val="C2A8D9F68A5F4AB0B97A7DE2353BA0EC"/>
  </w:style>
  <w:style w:type="paragraph" w:customStyle="1" w:styleId="097B3050614E4C64B1EB887FC9AEF47B">
    <w:name w:val="097B3050614E4C64B1EB887FC9AEF47B"/>
  </w:style>
  <w:style w:type="paragraph" w:customStyle="1" w:styleId="E38211E5AD614D36B99447CD5B4661CE">
    <w:name w:val="E38211E5AD614D36B99447CD5B4661CE"/>
  </w:style>
  <w:style w:type="paragraph" w:customStyle="1" w:styleId="CF0052B6D29F4DA39F75785AA9683ABF">
    <w:name w:val="CF0052B6D29F4DA39F75785AA9683ABF"/>
  </w:style>
  <w:style w:type="paragraph" w:customStyle="1" w:styleId="993DE0F4B155476CB13C423EDCD205E4">
    <w:name w:val="993DE0F4B155476CB13C423EDCD205E4"/>
  </w:style>
  <w:style w:type="paragraph" w:customStyle="1" w:styleId="42628A2C8C4F4B1F89951A071E8B467A">
    <w:name w:val="42628A2C8C4F4B1F89951A071E8B467A"/>
  </w:style>
  <w:style w:type="paragraph" w:customStyle="1" w:styleId="0C5A3994A97947DFBC541114AC870AF8">
    <w:name w:val="0C5A3994A97947DFBC541114AC870AF8"/>
  </w:style>
  <w:style w:type="character" w:styleId="PlaceholderText">
    <w:name w:val="Placeholder Text"/>
    <w:basedOn w:val="DefaultParagraphFont"/>
    <w:uiPriority w:val="99"/>
    <w:semiHidden/>
    <w:rPr>
      <w:color w:val="808080"/>
    </w:rPr>
  </w:style>
  <w:style w:type="paragraph" w:customStyle="1" w:styleId="DA7BC111996F431AADA1FDCA2063C9B7">
    <w:name w:val="DA7BC111996F431AADA1FDCA2063C9B7"/>
  </w:style>
  <w:style w:type="paragraph" w:customStyle="1" w:styleId="975BCB59055344F491DC5A5083C4AA7E">
    <w:name w:val="975BCB59055344F491DC5A5083C4AA7E"/>
  </w:style>
  <w:style w:type="paragraph" w:customStyle="1" w:styleId="5D861F1FF5EA44ECAD6BDD4EABEE9684">
    <w:name w:val="5D861F1FF5EA44ECAD6BDD4EABEE9684"/>
  </w:style>
  <w:style w:type="paragraph" w:customStyle="1" w:styleId="48A8EFED79E94105BC531C5C12CA60C4">
    <w:name w:val="48A8EFED79E94105BC531C5C12CA60C4"/>
  </w:style>
  <w:style w:type="paragraph" w:customStyle="1" w:styleId="C7A6DBBC120341E79B791BA5EB6437A1">
    <w:name w:val="C7A6DBBC120341E79B791BA5EB6437A1"/>
  </w:style>
  <w:style w:type="paragraph" w:customStyle="1" w:styleId="738F29F029094EBEBD6E02A2711D591B">
    <w:name w:val="738F29F029094EBEBD6E02A2711D591B"/>
  </w:style>
  <w:style w:type="paragraph" w:customStyle="1" w:styleId="7789FE64C3DE492FA746CBD531AF0B24">
    <w:name w:val="7789FE64C3DE492FA746CBD531AF0B24"/>
  </w:style>
  <w:style w:type="paragraph" w:customStyle="1" w:styleId="A48ECB8993EB4428887179B67591D433">
    <w:name w:val="A48ECB8993EB4428887179B67591D433"/>
  </w:style>
  <w:style w:type="paragraph" w:customStyle="1" w:styleId="27B3D785C8ED4FD5B3710500A0118E9B">
    <w:name w:val="27B3D785C8ED4FD5B3710500A0118E9B"/>
  </w:style>
  <w:style w:type="paragraph" w:customStyle="1" w:styleId="2BF64D0AAF994C9F9E60E7F6CCC79859">
    <w:name w:val="2BF64D0AAF994C9F9E60E7F6CCC79859"/>
  </w:style>
  <w:style w:type="paragraph" w:customStyle="1" w:styleId="6C5441A371F14E71BB652DA87843DA60">
    <w:name w:val="6C5441A371F14E71BB652DA87843DA60"/>
  </w:style>
  <w:style w:type="paragraph" w:customStyle="1" w:styleId="40700FCD9CC142788E7286EB94D2A7D1">
    <w:name w:val="40700FCD9CC142788E7286EB94D2A7D1"/>
  </w:style>
  <w:style w:type="paragraph" w:customStyle="1" w:styleId="A0C8342ACE054904A7FE4949FE51C8C3">
    <w:name w:val="A0C8342ACE054904A7FE4949FE51C8C3"/>
  </w:style>
  <w:style w:type="paragraph" w:customStyle="1" w:styleId="3DEB0C7065E94204A54D930E060D5A6D">
    <w:name w:val="3DEB0C7065E94204A54D930E060D5A6D"/>
  </w:style>
  <w:style w:type="paragraph" w:customStyle="1" w:styleId="F6F0A68F8000437681A334193FBCDDCF">
    <w:name w:val="F6F0A68F8000437681A334193FBCDDCF"/>
  </w:style>
  <w:style w:type="paragraph" w:customStyle="1" w:styleId="7FDC5FED4AD04FD592A217690A108A2A">
    <w:name w:val="7FDC5FED4AD04FD592A217690A108A2A"/>
  </w:style>
  <w:style w:type="paragraph" w:customStyle="1" w:styleId="037ACBF010844C25A8DF7DA80DB65568">
    <w:name w:val="037ACBF010844C25A8DF7DA80DB65568"/>
  </w:style>
  <w:style w:type="paragraph" w:customStyle="1" w:styleId="E5847DB3C06742FEAB008E4C9962D6D5">
    <w:name w:val="E5847DB3C06742FEAB008E4C9962D6D5"/>
  </w:style>
  <w:style w:type="paragraph" w:customStyle="1" w:styleId="8E9760C6C734401788E87355E2A8FE9F">
    <w:name w:val="8E9760C6C734401788E87355E2A8FE9F"/>
  </w:style>
  <w:style w:type="paragraph" w:customStyle="1" w:styleId="70C8CC3C48594797961F24895B556FFB">
    <w:name w:val="70C8CC3C48594797961F24895B556FFB"/>
  </w:style>
  <w:style w:type="paragraph" w:customStyle="1" w:styleId="10CE4738466C40D1A5F302B7A305699A">
    <w:name w:val="10CE4738466C40D1A5F302B7A305699A"/>
  </w:style>
  <w:style w:type="paragraph" w:customStyle="1" w:styleId="0B08490ADE124397897A03FC864F43FF">
    <w:name w:val="0B08490ADE124397897A03FC864F43FF"/>
  </w:style>
  <w:style w:type="paragraph" w:customStyle="1" w:styleId="B21894A0807847CA82669A2561DAAC02">
    <w:name w:val="B21894A0807847CA82669A2561DAAC02"/>
  </w:style>
  <w:style w:type="paragraph" w:customStyle="1" w:styleId="4BF63E68514A45A88C2CC57EB44AA157">
    <w:name w:val="4BF63E68514A45A88C2CC57EB44AA157"/>
  </w:style>
  <w:style w:type="paragraph" w:customStyle="1" w:styleId="1115085955404378916E522CC795E844">
    <w:name w:val="1115085955404378916E522CC795E844"/>
  </w:style>
  <w:style w:type="paragraph" w:customStyle="1" w:styleId="3D5D695E5ABC4B6586E6B8FA37F68999">
    <w:name w:val="3D5D695E5ABC4B6586E6B8FA37F68999"/>
  </w:style>
  <w:style w:type="paragraph" w:customStyle="1" w:styleId="1FBEFEC88C45417D9A38DC12E09691EF">
    <w:name w:val="1FBEFEC88C45417D9A38DC12E09691EF"/>
  </w:style>
  <w:style w:type="paragraph" w:customStyle="1" w:styleId="7F4F6A7CA1EE4FF0A7398224EF7EB74E">
    <w:name w:val="7F4F6A7CA1EE4FF0A7398224EF7EB74E"/>
  </w:style>
  <w:style w:type="paragraph" w:customStyle="1" w:styleId="ACAC87F8AA3D4F8986A81380D2B535B2">
    <w:name w:val="ACAC87F8AA3D4F8986A81380D2B535B2"/>
  </w:style>
  <w:style w:type="paragraph" w:customStyle="1" w:styleId="0DF147D628794929AA73A0FEBB1AF2AA">
    <w:name w:val="0DF147D628794929AA73A0FEBB1AF2AA"/>
  </w:style>
  <w:style w:type="paragraph" w:customStyle="1" w:styleId="A0F2B3F64F334C6C90E8EEA3A1791BB4">
    <w:name w:val="A0F2B3F64F334C6C90E8EEA3A1791BB4"/>
  </w:style>
  <w:style w:type="paragraph" w:customStyle="1" w:styleId="5F063431E0FA4741B28098B2B06EE882">
    <w:name w:val="5F063431E0FA4741B28098B2B06EE882"/>
  </w:style>
  <w:style w:type="paragraph" w:customStyle="1" w:styleId="1CD625B8F6D744CFB5E7CBF9C694F7FC">
    <w:name w:val="1CD625B8F6D744CFB5E7CBF9C694F7FC"/>
  </w:style>
  <w:style w:type="paragraph" w:customStyle="1" w:styleId="E8DBB0A129474964ACF6128C9F9A7DEF">
    <w:name w:val="E8DBB0A129474964ACF6128C9F9A7DEF"/>
  </w:style>
  <w:style w:type="paragraph" w:customStyle="1" w:styleId="57556C21B67C4D08B5907F9C2ADBBA90">
    <w:name w:val="57556C21B67C4D08B5907F9C2ADBBA90"/>
  </w:style>
  <w:style w:type="paragraph" w:customStyle="1" w:styleId="AF085F8D8CC04C70AC4FE430C3D440A6">
    <w:name w:val="AF085F8D8CC04C70AC4FE430C3D440A6"/>
  </w:style>
  <w:style w:type="paragraph" w:customStyle="1" w:styleId="B5FEEEBC468647EEAA2D54A59BD2F64A">
    <w:name w:val="B5FEEEBC468647EEAA2D54A59BD2F64A"/>
  </w:style>
  <w:style w:type="paragraph" w:customStyle="1" w:styleId="E18CA859A98B489EA4B5470CDD5DF054">
    <w:name w:val="E18CA859A98B489EA4B5470CDD5DF054"/>
  </w:style>
  <w:style w:type="paragraph" w:customStyle="1" w:styleId="2D72FA6395CE4D65B4452D5D60E34F8E">
    <w:name w:val="2D72FA6395CE4D65B4452D5D60E34F8E"/>
  </w:style>
  <w:style w:type="paragraph" w:customStyle="1" w:styleId="18534849DADA4FB6A18329B5E6BD2909">
    <w:name w:val="18534849DADA4FB6A18329B5E6BD2909"/>
  </w:style>
  <w:style w:type="paragraph" w:customStyle="1" w:styleId="348478BB2BF744FFA85CBA087C73DDC3">
    <w:name w:val="348478BB2BF744FFA85CBA087C73DDC3"/>
  </w:style>
  <w:style w:type="paragraph" w:customStyle="1" w:styleId="C5E8C3D276704DB0BCFAD350D95BD79D">
    <w:name w:val="C5E8C3D276704DB0BCFAD350D95BD79D"/>
  </w:style>
  <w:style w:type="paragraph" w:customStyle="1" w:styleId="81BA29D74BFA4FD0A08B68D5F6900903">
    <w:name w:val="81BA29D74BFA4FD0A08B68D5F6900903"/>
  </w:style>
  <w:style w:type="paragraph" w:customStyle="1" w:styleId="7E333026E3DF4595BB832D34870E3396">
    <w:name w:val="7E333026E3DF4595BB832D34870E3396"/>
  </w:style>
  <w:style w:type="paragraph" w:customStyle="1" w:styleId="37333B919BC84E4CBB2C88DC0E0CBE8E">
    <w:name w:val="37333B919BC84E4CBB2C88DC0E0CBE8E"/>
  </w:style>
  <w:style w:type="paragraph" w:customStyle="1" w:styleId="42C5523B58CD4C308A3A366D428FC1A8">
    <w:name w:val="42C5523B58CD4C308A3A366D428FC1A8"/>
  </w:style>
  <w:style w:type="paragraph" w:customStyle="1" w:styleId="E51FA5A5AE8243D9968938B46EB9A7BC">
    <w:name w:val="E51FA5A5AE8243D9968938B46EB9A7BC"/>
  </w:style>
  <w:style w:type="paragraph" w:customStyle="1" w:styleId="4249C170664E4616B3CCEFE6E71F6B2D">
    <w:name w:val="4249C170664E4616B3CCEFE6E71F6B2D"/>
  </w:style>
  <w:style w:type="paragraph" w:customStyle="1" w:styleId="E38F28F0D9CB4BB49DFF59830573CD64">
    <w:name w:val="E38F28F0D9CB4BB49DFF59830573CD64"/>
  </w:style>
  <w:style w:type="paragraph" w:customStyle="1" w:styleId="2D95F7F41A694C7B95BBF7B62946B322">
    <w:name w:val="2D95F7F41A694C7B95BBF7B62946B322"/>
  </w:style>
  <w:style w:type="paragraph" w:customStyle="1" w:styleId="7524BE3CB8054B70B0C88FE234D3516A">
    <w:name w:val="7524BE3CB8054B70B0C88FE234D3516A"/>
  </w:style>
  <w:style w:type="paragraph" w:customStyle="1" w:styleId="0F684ADA3EC14070AE4BB724BE9D3349">
    <w:name w:val="0F684ADA3EC14070AE4BB724BE9D3349"/>
  </w:style>
  <w:style w:type="paragraph" w:customStyle="1" w:styleId="87D8AB3F64A54E698D2DA1C0506FAB9C">
    <w:name w:val="87D8AB3F64A54E698D2DA1C0506FAB9C"/>
  </w:style>
  <w:style w:type="paragraph" w:customStyle="1" w:styleId="B246C6EB99ED4F2F975B9BDCE60EEFBA">
    <w:name w:val="B246C6EB99ED4F2F975B9BDCE60EEFBA"/>
  </w:style>
  <w:style w:type="paragraph" w:customStyle="1" w:styleId="C4E645212EAB453784DAE0C2AD4018FC">
    <w:name w:val="C4E645212EAB453784DAE0C2AD4018FC"/>
  </w:style>
  <w:style w:type="paragraph" w:customStyle="1" w:styleId="317AB2F7DF8849D9B383DD92F0F71DEE">
    <w:name w:val="317AB2F7DF8849D9B383DD92F0F71DEE"/>
  </w:style>
  <w:style w:type="paragraph" w:customStyle="1" w:styleId="0D8529BE94BF44C9B0769F5C73C285A7">
    <w:name w:val="0D8529BE94BF44C9B0769F5C73C285A7"/>
  </w:style>
  <w:style w:type="paragraph" w:customStyle="1" w:styleId="2714A9C06CCE4F16B842C33BA4016875">
    <w:name w:val="2714A9C06CCE4F16B842C33BA4016875"/>
  </w:style>
  <w:style w:type="paragraph" w:customStyle="1" w:styleId="9C68B234C2304171BD93C0D40D6A4429">
    <w:name w:val="9C68B234C2304171BD93C0D40D6A4429"/>
  </w:style>
  <w:style w:type="paragraph" w:customStyle="1" w:styleId="F40C6CB30D814C98A79702D8E24546B7">
    <w:name w:val="F40C6CB30D814C98A79702D8E24546B7"/>
  </w:style>
  <w:style w:type="paragraph" w:customStyle="1" w:styleId="2B418CAF6BFE4FC6BE5619ADA3312452">
    <w:name w:val="2B418CAF6BFE4FC6BE5619ADA3312452"/>
  </w:style>
  <w:style w:type="paragraph" w:customStyle="1" w:styleId="C6DA08CDCE154DC7A580CADB256ECDFC">
    <w:name w:val="C6DA08CDCE154DC7A580CADB256ECDFC"/>
  </w:style>
  <w:style w:type="paragraph" w:customStyle="1" w:styleId="3DD2526DF8484132B9ED1D8F52815E00">
    <w:name w:val="3DD2526DF8484132B9ED1D8F52815E00"/>
  </w:style>
  <w:style w:type="paragraph" w:customStyle="1" w:styleId="79DBDC227F3846E68AB842F704053793">
    <w:name w:val="79DBDC227F3846E68AB842F704053793"/>
  </w:style>
  <w:style w:type="paragraph" w:customStyle="1" w:styleId="185574039FE6439CA8D0B1BBF399B993">
    <w:name w:val="185574039FE6439CA8D0B1BBF399B993"/>
  </w:style>
  <w:style w:type="paragraph" w:customStyle="1" w:styleId="D6BE0820A588413088F171CB7EF0880A">
    <w:name w:val="D6BE0820A588413088F171CB7EF0880A"/>
  </w:style>
  <w:style w:type="paragraph" w:customStyle="1" w:styleId="C9B25CB701454DD68F065CED82F3F2F7">
    <w:name w:val="C9B25CB701454DD68F065CED82F3F2F7"/>
  </w:style>
  <w:style w:type="paragraph" w:customStyle="1" w:styleId="65296ABEEFDD4B1793BF564E58814BD0">
    <w:name w:val="65296ABEEFDD4B1793BF564E58814BD0"/>
  </w:style>
  <w:style w:type="paragraph" w:customStyle="1" w:styleId="A634BB93E0FE4935952725E60E70F52E">
    <w:name w:val="A634BB93E0FE4935952725E60E70F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4</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2021-03-01T12:41:00Z</dcterms:created>
  <dcterms:modified xsi:type="dcterms:W3CDTF">2021-03-01T12:42:00Z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